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515F20E5" w14:textId="77777777" w:rsidR="002D71A1" w:rsidRPr="00DC7A6D" w:rsidRDefault="002D71A1" w:rsidP="002D71A1">
      <w:pPr>
        <w:pStyle w:val="Title"/>
      </w:pPr>
      <w:r>
        <w:t>Pictures of Classrooms in the Past</w:t>
      </w:r>
    </w:p>
    <w:p w14:paraId="2609621E" w14:textId="1980841D" w:rsidR="00446C13" w:rsidRDefault="002D71A1" w:rsidP="002D71A1">
      <w:pPr>
        <w:pStyle w:val="Heading1"/>
      </w:pPr>
      <w:r>
        <w:t>Storytime in First Grade</w:t>
      </w:r>
    </w:p>
    <w:p w14:paraId="725905ED" w14:textId="320B2097" w:rsidR="002D71A1" w:rsidRDefault="002D71A1" w:rsidP="00C00486">
      <w:pPr>
        <w:spacing w:after="0"/>
        <w:jc w:val="center"/>
      </w:pPr>
      <w:r w:rsidRPr="002D71A1">
        <w:rPr>
          <w:noProof/>
        </w:rPr>
        <w:drawing>
          <wp:inline distT="0" distB="0" distL="0" distR="0" wp14:anchorId="464DC3BE" wp14:editId="63C9C351">
            <wp:extent cx="6410325" cy="5031105"/>
            <wp:effectExtent l="0" t="0" r="9525" b="0"/>
            <wp:docPr id="1" name="Picture 1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736" b="3915"/>
                    <a:stretch/>
                  </pic:blipFill>
                  <pic:spPr bwMode="auto">
                    <a:xfrm>
                      <a:off x="0" y="0"/>
                      <a:ext cx="6418249" cy="503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DA8B1" w14:textId="2C494145" w:rsidR="00CA2535" w:rsidRPr="003240F2" w:rsidRDefault="0073132C" w:rsidP="003240F2">
      <w:pPr>
        <w:pStyle w:val="CaptionCutline"/>
        <w:ind w:firstLine="1440"/>
      </w:pPr>
      <w:hyperlink r:id="rId10" w:history="1">
        <w:r w:rsidR="00452426" w:rsidRPr="003240F2">
          <w:rPr>
            <w:rStyle w:val="Hyperlink"/>
            <w:color w:val="626262"/>
            <w:u w:val="none"/>
          </w:rPr>
          <w:t xml:space="preserve">Source: </w:t>
        </w:r>
        <w:r w:rsidR="00CA2535" w:rsidRPr="003240F2">
          <w:rPr>
            <w:rStyle w:val="Hyperlink"/>
            <w:color w:val="626262"/>
            <w:u w:val="none"/>
          </w:rPr>
          <w:t>Keystone View Company. (1927)</w:t>
        </w:r>
        <w:r w:rsidR="007E7228">
          <w:rPr>
            <w:rStyle w:val="Hyperlink"/>
            <w:color w:val="626262"/>
            <w:u w:val="none"/>
          </w:rPr>
          <w:t>.</w:t>
        </w:r>
        <w:r w:rsidR="00CA2535" w:rsidRPr="003240F2">
          <w:rPr>
            <w:rStyle w:val="Hyperlink"/>
            <w:color w:val="626262"/>
            <w:u w:val="none"/>
          </w:rPr>
          <w:t> </w:t>
        </w:r>
        <w:r w:rsidR="00CA2535" w:rsidRPr="003240F2">
          <w:rPr>
            <w:rStyle w:val="Hyperlink"/>
            <w:i w:val="0"/>
            <w:iCs/>
            <w:color w:val="626262"/>
            <w:u w:val="none"/>
          </w:rPr>
          <w:t>Story Hour in the First Grade</w:t>
        </w:r>
        <w:r w:rsidR="00CA2535" w:rsidRPr="003240F2">
          <w:rPr>
            <w:rStyle w:val="Hyperlink"/>
            <w:color w:val="626262"/>
            <w:u w:val="none"/>
          </w:rPr>
          <w:t>. Library of Congress.</w:t>
        </w:r>
      </w:hyperlink>
      <w:r w:rsidR="00CA2535" w:rsidRPr="003240F2">
        <w:t xml:space="preserve"> </w:t>
      </w:r>
    </w:p>
    <w:p w14:paraId="06BEF024" w14:textId="5FBA4037" w:rsidR="00452426" w:rsidRDefault="00452426" w:rsidP="00452426">
      <w:pPr>
        <w:pStyle w:val="Heading1"/>
      </w:pPr>
      <w:r>
        <w:lastRenderedPageBreak/>
        <w:t>First Grade</w:t>
      </w:r>
      <w:r w:rsidR="00517D86">
        <w:t xml:space="preserve"> at Work</w:t>
      </w:r>
    </w:p>
    <w:p w14:paraId="6FEE1765" w14:textId="536F4C1C" w:rsidR="002D71A1" w:rsidRDefault="006B702C" w:rsidP="006B702C">
      <w:pPr>
        <w:pStyle w:val="CaptionCutline"/>
        <w:jc w:val="center"/>
      </w:pPr>
      <w:r w:rsidRPr="006B702C">
        <w:rPr>
          <w:noProof/>
        </w:rPr>
        <w:drawing>
          <wp:inline distT="0" distB="0" distL="0" distR="0" wp14:anchorId="6A98D6FC" wp14:editId="13E4C5C7">
            <wp:extent cx="6315075" cy="5450512"/>
            <wp:effectExtent l="0" t="0" r="0" b="0"/>
            <wp:docPr id="2" name="Picture 2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7" t="5609" r="9326" b="5129"/>
                    <a:stretch/>
                  </pic:blipFill>
                  <pic:spPr bwMode="auto">
                    <a:xfrm>
                      <a:off x="0" y="0"/>
                      <a:ext cx="6319626" cy="54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7AB07" w14:textId="48EE4750" w:rsidR="006E41A7" w:rsidRPr="003240F2" w:rsidRDefault="0034515E" w:rsidP="006E41A7">
      <w:pPr>
        <w:pStyle w:val="CaptionCutline"/>
        <w:ind w:firstLine="1530"/>
      </w:pPr>
      <w:hyperlink r:id="rId13" w:history="1">
        <w:r w:rsidR="006B702C" w:rsidRPr="003240F2">
          <w:rPr>
            <w:rStyle w:val="Hyperlink"/>
            <w:color w:val="626262"/>
            <w:u w:val="none"/>
          </w:rPr>
          <w:t xml:space="preserve">Source: </w:t>
        </w:r>
        <w:r w:rsidR="006E41A7" w:rsidRPr="003240F2">
          <w:rPr>
            <w:rStyle w:val="Hyperlink"/>
            <w:color w:val="626262"/>
            <w:u w:val="none"/>
          </w:rPr>
          <w:t>Keystone View Company. (1927). </w:t>
        </w:r>
        <w:r w:rsidR="006E41A7" w:rsidRPr="003240F2">
          <w:rPr>
            <w:rStyle w:val="Hyperlink"/>
            <w:i w:val="0"/>
            <w:color w:val="626262"/>
            <w:u w:val="none"/>
          </w:rPr>
          <w:t>First Grade at Work</w:t>
        </w:r>
        <w:r w:rsidR="006E41A7" w:rsidRPr="003240F2">
          <w:rPr>
            <w:rStyle w:val="Hyperlink"/>
            <w:color w:val="626262"/>
            <w:u w:val="none"/>
          </w:rPr>
          <w:t>. Library of Congress.</w:t>
        </w:r>
      </w:hyperlink>
      <w:r w:rsidR="006E41A7" w:rsidRPr="003240F2">
        <w:t xml:space="preserve"> </w:t>
      </w:r>
    </w:p>
    <w:p w14:paraId="43AF7014" w14:textId="6BE46265" w:rsidR="00994AD6" w:rsidRDefault="00994AD6" w:rsidP="00994AD6">
      <w:pPr>
        <w:pStyle w:val="Heading1"/>
      </w:pPr>
      <w:r>
        <w:lastRenderedPageBreak/>
        <w:t>Upper Grades in Maryland One-room School</w:t>
      </w:r>
    </w:p>
    <w:p w14:paraId="6FC7B99E" w14:textId="7169A1C5" w:rsidR="006B702C" w:rsidRDefault="00653AB9" w:rsidP="00653AB9">
      <w:pPr>
        <w:pStyle w:val="CaptionCutline"/>
        <w:jc w:val="center"/>
      </w:pPr>
      <w:r w:rsidRPr="00653AB9">
        <w:rPr>
          <w:noProof/>
        </w:rPr>
        <w:drawing>
          <wp:inline distT="0" distB="0" distL="0" distR="0" wp14:anchorId="4534A134" wp14:editId="21CDCC20">
            <wp:extent cx="6895412" cy="5429250"/>
            <wp:effectExtent l="0" t="0" r="1270" b="0"/>
            <wp:docPr id="4" name="Picture 4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2"/>
                    <a:stretch/>
                  </pic:blipFill>
                  <pic:spPr bwMode="auto">
                    <a:xfrm>
                      <a:off x="0" y="0"/>
                      <a:ext cx="6906661" cy="543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7AD79" w14:textId="39332903" w:rsidR="00880D7A" w:rsidRPr="008D2F54" w:rsidRDefault="008D2F54" w:rsidP="00880D7A">
      <w:pPr>
        <w:pStyle w:val="CaptionCutline"/>
        <w:ind w:firstLine="1080"/>
      </w:pPr>
      <w:hyperlink r:id="rId16" w:history="1">
        <w:r w:rsidR="00241006" w:rsidRPr="008D2F54">
          <w:rPr>
            <w:rStyle w:val="Hyperlink"/>
            <w:color w:val="626262"/>
            <w:u w:val="none"/>
          </w:rPr>
          <w:t xml:space="preserve">Source: </w:t>
        </w:r>
        <w:proofErr w:type="spellStart"/>
        <w:r w:rsidR="00880D7A" w:rsidRPr="008D2F54">
          <w:rPr>
            <w:rStyle w:val="Hyperlink"/>
            <w:color w:val="626262"/>
            <w:u w:val="none"/>
          </w:rPr>
          <w:t>Rusinow</w:t>
        </w:r>
        <w:proofErr w:type="spellEnd"/>
        <w:r w:rsidR="00880D7A" w:rsidRPr="008D2F54">
          <w:rPr>
            <w:rStyle w:val="Hyperlink"/>
            <w:color w:val="626262"/>
            <w:u w:val="none"/>
          </w:rPr>
          <w:t xml:space="preserve">, I. (1941). </w:t>
        </w:r>
        <w:r w:rsidR="00880D7A" w:rsidRPr="008D2F54">
          <w:rPr>
            <w:rStyle w:val="Hyperlink"/>
            <w:i w:val="0"/>
            <w:color w:val="626262"/>
            <w:u w:val="none"/>
          </w:rPr>
          <w:t>Charles County, Maryland, Upper-grade Pupils in the Waldorf Elementary School</w:t>
        </w:r>
        <w:r w:rsidR="00880D7A" w:rsidRPr="008D2F54">
          <w:rPr>
            <w:rStyle w:val="Hyperlink"/>
            <w:color w:val="626262"/>
            <w:u w:val="none"/>
          </w:rPr>
          <w:t>. National Archives and Records Administration.</w:t>
        </w:r>
      </w:hyperlink>
    </w:p>
    <w:p w14:paraId="1C0150E1" w14:textId="36E63002" w:rsidR="00B57266" w:rsidRDefault="00CA7BC2" w:rsidP="00B57266">
      <w:pPr>
        <w:pStyle w:val="Heading1"/>
      </w:pPr>
      <w:r>
        <w:lastRenderedPageBreak/>
        <w:t>1922 Lesson on How to Use a Telephone</w:t>
      </w:r>
    </w:p>
    <w:p w14:paraId="7C7005D6" w14:textId="0C0EE25E" w:rsidR="00241006" w:rsidRDefault="00CA7BC2" w:rsidP="00CA7BC2">
      <w:pPr>
        <w:pStyle w:val="CaptionCutline"/>
        <w:jc w:val="center"/>
      </w:pPr>
      <w:r w:rsidRPr="00CA7BC2">
        <w:rPr>
          <w:noProof/>
        </w:rPr>
        <w:drawing>
          <wp:inline distT="0" distB="0" distL="0" distR="0" wp14:anchorId="6493360C" wp14:editId="3B496D78">
            <wp:extent cx="6315075" cy="5438524"/>
            <wp:effectExtent l="0" t="0" r="0" b="0"/>
            <wp:docPr id="5" name="Picture 5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5"/>
                    <a:stretch/>
                  </pic:blipFill>
                  <pic:spPr bwMode="auto">
                    <a:xfrm>
                      <a:off x="0" y="0"/>
                      <a:ext cx="6325788" cy="54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BE546" w14:textId="497EFD87" w:rsidR="00241006" w:rsidRPr="00586637" w:rsidRDefault="00586637" w:rsidP="00954E23">
      <w:pPr>
        <w:pStyle w:val="CaptionCutline"/>
        <w:ind w:firstLine="1530"/>
      </w:pPr>
      <w:hyperlink r:id="rId19" w:anchor="page/n62/mode/1up" w:history="1">
        <w:r w:rsidR="00EB2195" w:rsidRPr="00586637">
          <w:rPr>
            <w:rStyle w:val="Hyperlink"/>
            <w:color w:val="626262"/>
            <w:u w:val="none"/>
          </w:rPr>
          <w:t xml:space="preserve">Source: </w:t>
        </w:r>
        <w:r w:rsidR="006D1987" w:rsidRPr="00586637">
          <w:rPr>
            <w:rStyle w:val="Hyperlink"/>
            <w:color w:val="626262"/>
            <w:u w:val="none"/>
          </w:rPr>
          <w:t>American Telephone and Telegraph Company. (1922</w:t>
        </w:r>
        <w:r w:rsidR="006D1987" w:rsidRPr="00586637">
          <w:rPr>
            <w:rStyle w:val="Hyperlink"/>
            <w:iCs/>
            <w:color w:val="626262"/>
            <w:u w:val="none"/>
          </w:rPr>
          <w:t xml:space="preserve">). </w:t>
        </w:r>
        <w:r w:rsidR="006D1987" w:rsidRPr="00586637">
          <w:rPr>
            <w:rStyle w:val="Hyperlink"/>
            <w:i w:val="0"/>
            <w:color w:val="626262"/>
            <w:u w:val="none"/>
          </w:rPr>
          <w:t>Image from Page 62 of "Bell Telephone Magazine, Spring 1950."</w:t>
        </w:r>
        <w:r w:rsidR="006D1987" w:rsidRPr="00586637">
          <w:rPr>
            <w:rStyle w:val="Hyperlink"/>
            <w:color w:val="626262"/>
            <w:u w:val="none"/>
          </w:rPr>
          <w:t xml:space="preserve"> Internet Archive.</w:t>
        </w:r>
      </w:hyperlink>
    </w:p>
    <w:sectPr w:rsidR="00241006" w:rsidRPr="00586637" w:rsidSect="008E4D00">
      <w:footerReference w:type="default" r:id="rId20"/>
      <w:pgSz w:w="15840" w:h="12240" w:orient="landscape"/>
      <w:pgMar w:top="1440" w:right="1440" w:bottom="1440" w:left="1440" w:header="720" w:footer="72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B9C637" w14:textId="77777777" w:rsidR="00BA460F" w:rsidRDefault="00BA460F" w:rsidP="00293785">
      <w:pPr>
        <w:spacing w:after="0" w:line="240" w:lineRule="auto"/>
      </w:pPr>
      <w:r>
        <w:separator/>
      </w:r>
    </w:p>
  </w:endnote>
  <w:endnote w:type="continuationSeparator" w:id="0">
    <w:p w14:paraId="0F05A099" w14:textId="77777777" w:rsidR="00BA460F" w:rsidRDefault="00BA460F" w:rsidP="00293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638EB9" w14:textId="77777777" w:rsidR="00293785" w:rsidRDefault="008E4D00">
    <w:pPr>
      <w:pStyle w:val="Footer"/>
    </w:pPr>
    <w:r w:rsidRPr="00293785"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DEC4B30" wp14:editId="5D0D3A8A">
              <wp:simplePos x="0" y="0"/>
              <wp:positionH relativeFrom="column">
                <wp:posOffset>3705225</wp:posOffset>
              </wp:positionH>
              <wp:positionV relativeFrom="paragraph">
                <wp:posOffset>-261620</wp:posOffset>
              </wp:positionV>
              <wp:extent cx="4000500" cy="285750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1625C67" w14:textId="296110BC" w:rsidR="00293785" w:rsidRDefault="00BA460F" w:rsidP="00D106FF">
                          <w:pPr>
                            <w:pStyle w:val="LessonFooter"/>
                          </w:pPr>
                          <w:sdt>
                            <w:sdtPr>
                              <w:alias w:val="Title"/>
                              <w:tag w:val=""/>
                              <w:id w:val="1902256145"/>
                              <w:placeholder>
                                <w:docPart w:val="111E4DEF62D04DCC8F4AC69360CC05F6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FA48D1">
                                <w:t>Primary Sources for Primary Grades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DEC4B30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291.75pt;margin-top:-20.6pt;width:31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" filled="f" stroked="f">
              <v:textbox>
                <w:txbxContent>
                  <w:p w14:paraId="61625C67" w14:textId="296110BC" w:rsidR="00293785" w:rsidRDefault="00BA460F" w:rsidP="00D106FF">
                    <w:pPr>
                      <w:pStyle w:val="LessonFooter"/>
                    </w:pPr>
                    <w:sdt>
                      <w:sdtPr>
                        <w:alias w:val="Title"/>
                        <w:tag w:val=""/>
                        <w:id w:val="1902256145"/>
                        <w:placeholder>
                          <w:docPart w:val="111E4DEF62D04DCC8F4AC69360CC05F6"/>
                        </w:placeholder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 w:rsidR="00FA48D1">
                          <w:t>Primary Sources for Primary Grades</w:t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  <w:r w:rsidRPr="00293785">
      <w:rPr>
        <w:noProof/>
      </w:rPr>
      <w:drawing>
        <wp:anchor distT="0" distB="0" distL="114300" distR="114300" simplePos="0" relativeHeight="251648000" behindDoc="1" locked="0" layoutInCell="1" allowOverlap="1" wp14:anchorId="5F8BB29F" wp14:editId="0D506C96">
          <wp:simplePos x="0" y="0"/>
          <wp:positionH relativeFrom="column">
            <wp:posOffset>3590925</wp:posOffset>
          </wp:positionH>
          <wp:positionV relativeFrom="paragraph">
            <wp:posOffset>-212725</wp:posOffset>
          </wp:positionV>
          <wp:extent cx="4572000" cy="316865"/>
          <wp:effectExtent l="0" t="0" r="0" b="6985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92F474" w14:textId="77777777" w:rsidR="00BA460F" w:rsidRDefault="00BA460F" w:rsidP="00293785">
      <w:pPr>
        <w:spacing w:after="0" w:line="240" w:lineRule="auto"/>
      </w:pPr>
      <w:r>
        <w:separator/>
      </w:r>
    </w:p>
  </w:footnote>
  <w:footnote w:type="continuationSeparator" w:id="0">
    <w:p w14:paraId="6227274E" w14:textId="77777777" w:rsidR="00BA460F" w:rsidRDefault="00BA460F" w:rsidP="002937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2EC7015"/>
    <w:multiLevelType w:val="hybridMultilevel"/>
    <w:tmpl w:val="2E467F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69620D"/>
    <w:multiLevelType w:val="hybridMultilevel"/>
    <w:tmpl w:val="9CFAB25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" w15:restartNumberingAfterBreak="0">
    <w:nsid w:val="40262599"/>
    <w:multiLevelType w:val="hybridMultilevel"/>
    <w:tmpl w:val="28A49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FC7CBF"/>
    <w:multiLevelType w:val="hybridMultilevel"/>
    <w:tmpl w:val="01F69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CD67D3"/>
    <w:multiLevelType w:val="hybridMultilevel"/>
    <w:tmpl w:val="9188A6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1411CA"/>
    <w:multiLevelType w:val="hybridMultilevel"/>
    <w:tmpl w:val="6F2A24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303056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8F634E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E109C0"/>
    <w:multiLevelType w:val="hybridMultilevel"/>
    <w:tmpl w:val="89506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587C53"/>
    <w:multiLevelType w:val="hybridMultilevel"/>
    <w:tmpl w:val="804EC7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EDC1AFB"/>
    <w:multiLevelType w:val="hybridMultilevel"/>
    <w:tmpl w:val="7B06F1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0"/>
  </w:num>
  <w:num w:numId="4">
    <w:abstractNumId w:val="2"/>
  </w:num>
  <w:num w:numId="5">
    <w:abstractNumId w:val="3"/>
  </w:num>
  <w:num w:numId="6">
    <w:abstractNumId w:val="5"/>
  </w:num>
  <w:num w:numId="7">
    <w:abstractNumId w:val="4"/>
  </w:num>
  <w:num w:numId="8">
    <w:abstractNumId w:val="8"/>
  </w:num>
  <w:num w:numId="9">
    <w:abstractNumId w:val="9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71A1"/>
    <w:rsid w:val="0004006F"/>
    <w:rsid w:val="00053775"/>
    <w:rsid w:val="0005619A"/>
    <w:rsid w:val="000716BE"/>
    <w:rsid w:val="000A08C3"/>
    <w:rsid w:val="0011259B"/>
    <w:rsid w:val="00116FDD"/>
    <w:rsid w:val="00125621"/>
    <w:rsid w:val="001872E7"/>
    <w:rsid w:val="001A1731"/>
    <w:rsid w:val="001C12AA"/>
    <w:rsid w:val="001D0BBF"/>
    <w:rsid w:val="001E1F85"/>
    <w:rsid w:val="001E236D"/>
    <w:rsid w:val="001F125D"/>
    <w:rsid w:val="002345CC"/>
    <w:rsid w:val="00241006"/>
    <w:rsid w:val="00293785"/>
    <w:rsid w:val="002A3278"/>
    <w:rsid w:val="002C0879"/>
    <w:rsid w:val="002C37B4"/>
    <w:rsid w:val="002D71A1"/>
    <w:rsid w:val="003240F2"/>
    <w:rsid w:val="0034515E"/>
    <w:rsid w:val="0036040A"/>
    <w:rsid w:val="0038576F"/>
    <w:rsid w:val="003D514A"/>
    <w:rsid w:val="00446C13"/>
    <w:rsid w:val="00452426"/>
    <w:rsid w:val="005078B4"/>
    <w:rsid w:val="00517D86"/>
    <w:rsid w:val="005222F1"/>
    <w:rsid w:val="00523AF5"/>
    <w:rsid w:val="0053328A"/>
    <w:rsid w:val="00540FC6"/>
    <w:rsid w:val="0056478A"/>
    <w:rsid w:val="00586637"/>
    <w:rsid w:val="00645D7F"/>
    <w:rsid w:val="00653AB9"/>
    <w:rsid w:val="00656940"/>
    <w:rsid w:val="00666C03"/>
    <w:rsid w:val="00686DAB"/>
    <w:rsid w:val="00696D80"/>
    <w:rsid w:val="006A49B4"/>
    <w:rsid w:val="006B702C"/>
    <w:rsid w:val="006D1987"/>
    <w:rsid w:val="006E1542"/>
    <w:rsid w:val="006E41A7"/>
    <w:rsid w:val="006F3DB4"/>
    <w:rsid w:val="00721EA4"/>
    <w:rsid w:val="0073132C"/>
    <w:rsid w:val="007B055F"/>
    <w:rsid w:val="007D4DF2"/>
    <w:rsid w:val="007E7228"/>
    <w:rsid w:val="0080108A"/>
    <w:rsid w:val="00880013"/>
    <w:rsid w:val="00880D7A"/>
    <w:rsid w:val="008900F5"/>
    <w:rsid w:val="00895E9E"/>
    <w:rsid w:val="008D2F54"/>
    <w:rsid w:val="008E279B"/>
    <w:rsid w:val="008E4D00"/>
    <w:rsid w:val="008F5386"/>
    <w:rsid w:val="00913172"/>
    <w:rsid w:val="00944A44"/>
    <w:rsid w:val="00954E23"/>
    <w:rsid w:val="00981E19"/>
    <w:rsid w:val="00994AD6"/>
    <w:rsid w:val="009B52E4"/>
    <w:rsid w:val="009D6E8D"/>
    <w:rsid w:val="00A101E8"/>
    <w:rsid w:val="00A4546B"/>
    <w:rsid w:val="00A471FD"/>
    <w:rsid w:val="00AC349E"/>
    <w:rsid w:val="00AC75FD"/>
    <w:rsid w:val="00AD0E03"/>
    <w:rsid w:val="00B5348B"/>
    <w:rsid w:val="00B57266"/>
    <w:rsid w:val="00B7636C"/>
    <w:rsid w:val="00B92DBF"/>
    <w:rsid w:val="00BA1C6C"/>
    <w:rsid w:val="00BA460F"/>
    <w:rsid w:val="00BD119F"/>
    <w:rsid w:val="00C00486"/>
    <w:rsid w:val="00C73EA1"/>
    <w:rsid w:val="00CA2535"/>
    <w:rsid w:val="00CA7BC2"/>
    <w:rsid w:val="00CB27A0"/>
    <w:rsid w:val="00CC4F77"/>
    <w:rsid w:val="00CD3CF6"/>
    <w:rsid w:val="00CE317F"/>
    <w:rsid w:val="00CE336D"/>
    <w:rsid w:val="00CF0F33"/>
    <w:rsid w:val="00D106FF"/>
    <w:rsid w:val="00D626EB"/>
    <w:rsid w:val="00D80743"/>
    <w:rsid w:val="00DB4FED"/>
    <w:rsid w:val="00EA4C92"/>
    <w:rsid w:val="00EB2195"/>
    <w:rsid w:val="00ED24C8"/>
    <w:rsid w:val="00EE3A34"/>
    <w:rsid w:val="00F377E2"/>
    <w:rsid w:val="00F50748"/>
    <w:rsid w:val="00F62157"/>
    <w:rsid w:val="00F72D02"/>
    <w:rsid w:val="00F97479"/>
    <w:rsid w:val="00FA48D1"/>
    <w:rsid w:val="00FD1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975462"/>
  <w15:docId w15:val="{00CE9EB2-A716-41DF-8651-1D9AA697DC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  <w:pPr>
      <w:spacing w:after="120" w:line="276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2D71A1"/>
    <w:pPr>
      <w:keepNext/>
      <w:keepLines/>
      <w:spacing w:before="200"/>
      <w:jc w:val="center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  <w:szCs w:val="24"/>
    </w:rPr>
  </w:style>
  <w:style w:type="paragraph" w:styleId="Heading4">
    <w:name w:val="heading 4"/>
    <w:basedOn w:val="Normal"/>
    <w:next w:val="Normal"/>
    <w:autoRedefine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semiHidden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2D71A1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  <w:rPr>
      <w:szCs w:val="24"/>
    </w:rPr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FD1367"/>
    <w:rPr>
      <w:color w:val="A2667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76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18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1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oc.gov/item/97505969/" TargetMode="External"/><Relationship Id="rId13" Type="http://schemas.openxmlformats.org/officeDocument/2006/relationships/hyperlink" Target="https://www.loc.gov/item/97505974/" TargetMode="External"/><Relationship Id="rId18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hyperlink" Target="https://archive.org/stream/belltelephonemag00vol2930amerrich/belltelephonemag00vol2930amerrich#page/n62/mode/1up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catalog.archives.gov/id/521562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loc.gov/item/97505974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theme" Target="theme/theme1.xml"/><Relationship Id="rId10" Type="http://schemas.openxmlformats.org/officeDocument/2006/relationships/hyperlink" Target="https://www.loc.gov/item/97505969/" TargetMode="External"/><Relationship Id="rId19" Type="http://schemas.openxmlformats.org/officeDocument/2006/relationships/hyperlink" Target="https://archive.org/stream/belltelephonemag00vol2930amerrich/belltelephonemag00vol2930amerrich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s://catalog.archives.gov/id/521562" TargetMode="External"/><Relationship Id="rId22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niella%20Peters\OneDrive%20-%20University%20of%20Oklahoma\Documents\Custom%20Office%20Templates\TEMPLATE%20Horizontal%20LEARN%20Attachment%20with%20Instructions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111E4DEF62D04DCC8F4AC69360CC05F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E50E6E-DD37-481C-9731-A7E7359987AF}"/>
      </w:docPartPr>
      <w:docPartBody>
        <w:p w:rsidR="00000000" w:rsidRDefault="00E01B37">
          <w:pPr>
            <w:pStyle w:val="111E4DEF62D04DCC8F4AC69360CC05F6"/>
          </w:pPr>
          <w:r w:rsidRPr="00D61E8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1B37"/>
    <w:rsid w:val="00E01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111E4DEF62D04DCC8F4AC69360CC05F6">
    <w:name w:val="111E4DEF62D04DCC8F4AC69360CC05F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1251F8-FE80-4A41-AAFF-71C8C7A98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 Horizontal LEARN Attachment with Instructions.dotx</Template>
  <TotalTime>56</TotalTime>
  <Pages>4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Primary Sources for Primary Grades</vt:lpstr>
    </vt:vector>
  </TitlesOfParts>
  <Company/>
  <LinksUpToDate>false</LinksUpToDate>
  <CharactersWithSpaces>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Primary Sources for Primary Grades</dc:title>
  <dc:creator>k20center@ou.edu</dc:creator>
  <cp:lastModifiedBy>Peters, Daniella M.</cp:lastModifiedBy>
  <cp:revision>49</cp:revision>
  <cp:lastPrinted>2016-07-14T14:08:00Z</cp:lastPrinted>
  <dcterms:created xsi:type="dcterms:W3CDTF">2021-01-11T22:11:00Z</dcterms:created>
  <dcterms:modified xsi:type="dcterms:W3CDTF">2021-01-11T23:09:00Z</dcterms:modified>
</cp:coreProperties>
</file>