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5EBA70" w14:textId="4C7DCE79" w:rsidR="000365B1" w:rsidRDefault="00D40202" w:rsidP="000365B1">
      <w:pPr>
        <w:rPr>
          <w:rFonts w:ascii="Times New Roman" w:eastAsia="Times New Roman" w:hAnsi="Times New Roman" w:cs="Times New Roman"/>
          <w:szCs w:val="24"/>
        </w:rPr>
      </w:pPr>
      <w:r>
        <w:rPr>
          <w:rFonts w:ascii="Calibri" w:eastAsia="Calibri" w:hAnsi="Calibri" w:cs="Calibri"/>
          <w:b/>
          <w:bCs/>
          <w:smallCaps/>
          <w:sz w:val="32"/>
          <w:szCs w:val="32"/>
          <w:lang w:val="es"/>
        </w:rPr>
        <w:t>ESCRIBE</w:t>
      </w:r>
      <w:r w:rsidR="000365B1">
        <w:rPr>
          <w:rFonts w:ascii="Calibri" w:eastAsia="Calibri" w:hAnsi="Calibri" w:cs="Calibri"/>
          <w:b/>
          <w:bCs/>
          <w:smallCaps/>
          <w:sz w:val="32"/>
          <w:szCs w:val="32"/>
          <w:lang w:val="es"/>
        </w:rPr>
        <w:t xml:space="preserve"> UNA LEYENDA</w:t>
      </w:r>
    </w:p>
    <w:p w14:paraId="0723027A" w14:textId="77777777" w:rsidR="000365B1" w:rsidRDefault="000365B1" w:rsidP="000365B1">
      <w:pPr>
        <w:rPr>
          <w:rFonts w:ascii="Calibri" w:eastAsia="Calibri" w:hAnsi="Calibri" w:cs="Calibri"/>
          <w:b/>
          <w:color w:val="910D28"/>
          <w:szCs w:val="24"/>
        </w:rPr>
      </w:pPr>
      <w:r>
        <w:rPr>
          <w:rFonts w:ascii="Calibri" w:eastAsia="Calibri" w:hAnsi="Calibri" w:cs="Calibri"/>
          <w:b/>
          <w:bCs/>
          <w:color w:val="910D28"/>
          <w:szCs w:val="24"/>
          <w:lang w:val="es"/>
        </w:rPr>
        <w:t xml:space="preserve">Instrucciones: </w:t>
      </w:r>
    </w:p>
    <w:p w14:paraId="06FACEC2" w14:textId="4150C02C" w:rsidR="00C73EA1" w:rsidRPr="000365B1" w:rsidRDefault="000365B1" w:rsidP="00D106FF">
      <w:pPr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  <w:lang w:val="es"/>
        </w:rPr>
        <w:t>Tómate un minuto para observar a las parejas en las fotos de los años 1850-1890. Presta mucha atención a lo que cada uno de los cónyuges está pensando o a la historia que hay detrás de la foto desde ambas perspectivas, y luego escribe una leyenda que acompañe a la misma.</w:t>
      </w:r>
    </w:p>
    <w:tbl>
      <w:tblPr>
        <w:tblStyle w:val="TableGrid"/>
        <w:tblW w:w="10530" w:type="dxa"/>
        <w:tblInd w:w="-5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470"/>
      </w:tblGrid>
      <w:tr w:rsidR="000365B1" w14:paraId="4A250CA3" w14:textId="77777777" w:rsidTr="0015036A">
        <w:trPr>
          <w:cantSplit/>
          <w:tblHeader/>
        </w:trPr>
        <w:tc>
          <w:tcPr>
            <w:tcW w:w="3060" w:type="dxa"/>
            <w:shd w:val="clear" w:color="auto" w:fill="3E5C61" w:themeFill="accent2"/>
          </w:tcPr>
          <w:p w14:paraId="5EDA9DE6" w14:textId="7744D80A" w:rsidR="000365B1" w:rsidRPr="0053328A" w:rsidRDefault="000365B1" w:rsidP="0053328A">
            <w:pPr>
              <w:pStyle w:val="TableColumnHeaders"/>
            </w:pPr>
            <w:r>
              <w:rPr>
                <w:bCs/>
                <w:lang w:val="es"/>
              </w:rPr>
              <w:t>Fotos</w:t>
            </w:r>
          </w:p>
        </w:tc>
        <w:tc>
          <w:tcPr>
            <w:tcW w:w="7470" w:type="dxa"/>
            <w:shd w:val="clear" w:color="auto" w:fill="3E5C61" w:themeFill="accent2"/>
          </w:tcPr>
          <w:p w14:paraId="03E86DF4" w14:textId="7168E553" w:rsidR="000365B1" w:rsidRPr="0053328A" w:rsidRDefault="000365B1" w:rsidP="0053328A">
            <w:pPr>
              <w:pStyle w:val="TableColumnHeaders"/>
            </w:pPr>
            <w:r>
              <w:rPr>
                <w:bCs/>
                <w:lang w:val="es"/>
              </w:rPr>
              <w:t>Leyendas</w:t>
            </w:r>
          </w:p>
        </w:tc>
      </w:tr>
      <w:tr w:rsidR="000365B1" w14:paraId="4596D46C" w14:textId="77777777" w:rsidTr="0015036A">
        <w:tc>
          <w:tcPr>
            <w:tcW w:w="3060" w:type="dxa"/>
          </w:tcPr>
          <w:p w14:paraId="0A62AC80" w14:textId="2B75248E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48081967" wp14:editId="79C358A2">
                  <wp:extent cx="1000125" cy="1549644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9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6805177" w14:textId="763FAEB2" w:rsidR="000365B1" w:rsidRDefault="000365B1" w:rsidP="006B4CC2">
            <w:pPr>
              <w:pStyle w:val="TableData"/>
            </w:pPr>
          </w:p>
        </w:tc>
      </w:tr>
      <w:tr w:rsidR="000365B1" w14:paraId="5B0FFBF0" w14:textId="77777777" w:rsidTr="0015036A">
        <w:tc>
          <w:tcPr>
            <w:tcW w:w="3060" w:type="dxa"/>
          </w:tcPr>
          <w:p w14:paraId="46600F9F" w14:textId="22D6180A" w:rsidR="000365B1" w:rsidRPr="006B4CC2" w:rsidRDefault="000365B1" w:rsidP="000365B1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A650975" wp14:editId="61288E77">
                  <wp:extent cx="1324401" cy="142550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1" cy="1425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441F2D" w14:textId="77777777" w:rsidR="000365B1" w:rsidRDefault="000365B1" w:rsidP="006B4CC2">
            <w:pPr>
              <w:pStyle w:val="TableData"/>
            </w:pPr>
          </w:p>
        </w:tc>
      </w:tr>
      <w:tr w:rsidR="000365B1" w14:paraId="570FEBB8" w14:textId="77777777" w:rsidTr="0015036A">
        <w:trPr>
          <w:trHeight w:val="27"/>
        </w:trPr>
        <w:tc>
          <w:tcPr>
            <w:tcW w:w="3060" w:type="dxa"/>
          </w:tcPr>
          <w:p w14:paraId="0F411AA1" w14:textId="3652B3A7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1DC2E005" wp14:editId="5818DBD5">
                  <wp:extent cx="1262063" cy="157757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577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FA7504E" w14:textId="77777777" w:rsidR="000365B1" w:rsidRDefault="000365B1" w:rsidP="006B4CC2">
            <w:pPr>
              <w:pStyle w:val="TableData"/>
            </w:pPr>
          </w:p>
        </w:tc>
      </w:tr>
      <w:tr w:rsidR="000365B1" w14:paraId="5BD2894C" w14:textId="77777777" w:rsidTr="0015036A">
        <w:trPr>
          <w:trHeight w:val="27"/>
        </w:trPr>
        <w:tc>
          <w:tcPr>
            <w:tcW w:w="3060" w:type="dxa"/>
          </w:tcPr>
          <w:p w14:paraId="67FE4133" w14:textId="56F7E88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lastRenderedPageBreak/>
              <w:drawing>
                <wp:inline distT="19050" distB="19050" distL="19050" distR="19050" wp14:anchorId="7FA0BB83" wp14:editId="5446986F">
                  <wp:extent cx="1109932" cy="1531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32" cy="153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01835BE" w14:textId="77777777" w:rsidR="000365B1" w:rsidRDefault="000365B1" w:rsidP="006B4CC2">
            <w:pPr>
              <w:pStyle w:val="TableData"/>
            </w:pPr>
          </w:p>
        </w:tc>
      </w:tr>
      <w:tr w:rsidR="000365B1" w14:paraId="0EED9A54" w14:textId="77777777" w:rsidTr="0015036A">
        <w:trPr>
          <w:trHeight w:val="27"/>
        </w:trPr>
        <w:tc>
          <w:tcPr>
            <w:tcW w:w="3060" w:type="dxa"/>
          </w:tcPr>
          <w:p w14:paraId="36EA0931" w14:textId="01BEC912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F3468C5" wp14:editId="68A40E01">
                  <wp:extent cx="923925" cy="148026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80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B6F7BCF" w14:textId="77777777" w:rsidR="000365B1" w:rsidRDefault="000365B1" w:rsidP="006B4CC2">
            <w:pPr>
              <w:pStyle w:val="TableData"/>
            </w:pPr>
          </w:p>
        </w:tc>
      </w:tr>
      <w:tr w:rsidR="000365B1" w14:paraId="5EEA330C" w14:textId="77777777" w:rsidTr="0015036A">
        <w:trPr>
          <w:trHeight w:val="27"/>
        </w:trPr>
        <w:tc>
          <w:tcPr>
            <w:tcW w:w="3060" w:type="dxa"/>
          </w:tcPr>
          <w:p w14:paraId="4C465218" w14:textId="6ADBB6C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  <w:lang w:val="es"/>
              </w:rPr>
              <w:drawing>
                <wp:inline distT="19050" distB="19050" distL="19050" distR="19050" wp14:anchorId="0A002818" wp14:editId="430EE9ED">
                  <wp:extent cx="976653" cy="151923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3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0C84ACB" w14:textId="77777777" w:rsidR="000365B1" w:rsidRDefault="000365B1" w:rsidP="006B4CC2">
            <w:pPr>
              <w:pStyle w:val="TableData"/>
            </w:pPr>
          </w:p>
        </w:tc>
      </w:tr>
    </w:tbl>
    <w:p w14:paraId="0CFE83FD" w14:textId="021198D5" w:rsidR="0036040A" w:rsidRPr="0036040A" w:rsidRDefault="0036040A" w:rsidP="000365B1">
      <w:pPr>
        <w:pStyle w:val="Heading1"/>
      </w:pPr>
    </w:p>
    <w:sectPr w:rsidR="0036040A" w:rsidRPr="0036040A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54A8" w14:textId="77777777" w:rsidR="0036346A" w:rsidRDefault="0036346A" w:rsidP="00293785">
      <w:pPr>
        <w:spacing w:after="0" w:line="240" w:lineRule="auto"/>
      </w:pPr>
      <w:r>
        <w:separator/>
      </w:r>
    </w:p>
  </w:endnote>
  <w:endnote w:type="continuationSeparator" w:id="0">
    <w:p w14:paraId="09119076" w14:textId="77777777" w:rsidR="0036346A" w:rsidRDefault="0036346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B6D3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E5223D" wp14:editId="1B5F414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70629" w14:textId="7602E3C4" w:rsidR="00293785" w:rsidRDefault="00D40202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816FF53290E459F92FB8D98823383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6346A">
                                <w:rPr>
                                  <w:bCs/>
                                  <w:lang w:val="es"/>
                                </w:rPr>
                                <w:t>Totally DifferenT Stories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522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7C770629" w14:textId="7602E3C4" w:rsidR="00293785" w:rsidRDefault="0056148B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816FF53290E459F92FB8D98823383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Totally DifferenT Stories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058D0DC" wp14:editId="5A51500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E9F94" w14:textId="77777777" w:rsidR="0036346A" w:rsidRDefault="0036346A" w:rsidP="00293785">
      <w:pPr>
        <w:spacing w:after="0" w:line="240" w:lineRule="auto"/>
      </w:pPr>
      <w:r>
        <w:separator/>
      </w:r>
    </w:p>
  </w:footnote>
  <w:footnote w:type="continuationSeparator" w:id="0">
    <w:p w14:paraId="11F4AF77" w14:textId="77777777" w:rsidR="0036346A" w:rsidRDefault="0036346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243250">
    <w:abstractNumId w:val="6"/>
  </w:num>
  <w:num w:numId="2" w16cid:durableId="1831940904">
    <w:abstractNumId w:val="7"/>
  </w:num>
  <w:num w:numId="3" w16cid:durableId="904532296">
    <w:abstractNumId w:val="0"/>
  </w:num>
  <w:num w:numId="4" w16cid:durableId="1382749876">
    <w:abstractNumId w:val="2"/>
  </w:num>
  <w:num w:numId="5" w16cid:durableId="623073917">
    <w:abstractNumId w:val="3"/>
  </w:num>
  <w:num w:numId="6" w16cid:durableId="353071474">
    <w:abstractNumId w:val="5"/>
  </w:num>
  <w:num w:numId="7" w16cid:durableId="647519135">
    <w:abstractNumId w:val="4"/>
  </w:num>
  <w:num w:numId="8" w16cid:durableId="2098205103">
    <w:abstractNumId w:val="8"/>
  </w:num>
  <w:num w:numId="9" w16cid:durableId="964197879">
    <w:abstractNumId w:val="9"/>
  </w:num>
  <w:num w:numId="10" w16cid:durableId="1176993299">
    <w:abstractNumId w:val="10"/>
  </w:num>
  <w:num w:numId="11" w16cid:durableId="732318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B1"/>
    <w:rsid w:val="000365B1"/>
    <w:rsid w:val="0004006F"/>
    <w:rsid w:val="00053775"/>
    <w:rsid w:val="0005619A"/>
    <w:rsid w:val="0008589D"/>
    <w:rsid w:val="0011259B"/>
    <w:rsid w:val="00116FDD"/>
    <w:rsid w:val="00125621"/>
    <w:rsid w:val="0015036A"/>
    <w:rsid w:val="001D0BBF"/>
    <w:rsid w:val="001E1F85"/>
    <w:rsid w:val="001F125D"/>
    <w:rsid w:val="002345CC"/>
    <w:rsid w:val="00293785"/>
    <w:rsid w:val="002C0879"/>
    <w:rsid w:val="002C37B4"/>
    <w:rsid w:val="0036040A"/>
    <w:rsid w:val="0036346A"/>
    <w:rsid w:val="00397FA9"/>
    <w:rsid w:val="00446C13"/>
    <w:rsid w:val="005078B4"/>
    <w:rsid w:val="0053328A"/>
    <w:rsid w:val="00540FC6"/>
    <w:rsid w:val="005511B6"/>
    <w:rsid w:val="00553C98"/>
    <w:rsid w:val="0056148B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2693"/>
    <w:rsid w:val="00B92DBF"/>
    <w:rsid w:val="00BD119F"/>
    <w:rsid w:val="00C73EA1"/>
    <w:rsid w:val="00C8524A"/>
    <w:rsid w:val="00CC4F77"/>
    <w:rsid w:val="00CD3CF6"/>
    <w:rsid w:val="00CD3D82"/>
    <w:rsid w:val="00CE336D"/>
    <w:rsid w:val="00D106FF"/>
    <w:rsid w:val="00D40202"/>
    <w:rsid w:val="00D626EB"/>
    <w:rsid w:val="00D71D95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5F9994"/>
  <w15:docId w15:val="{FE9E1C5C-840A-4010-BAEC-71EA5F51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6FF53290E459F92FB8D9882338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53D7-8A1F-4F3B-A359-C01E7A961D67}"/>
      </w:docPartPr>
      <w:docPartBody>
        <w:p w:rsidR="00DA2116" w:rsidRDefault="008E7C3F">
          <w:pPr>
            <w:pStyle w:val="7816FF53290E459F92FB8D98823383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3F"/>
    <w:rsid w:val="008E7C3F"/>
    <w:rsid w:val="00C524FE"/>
    <w:rsid w:val="00D9159C"/>
    <w:rsid w:val="00DA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16FF53290E459F92FB8D98823383A7">
    <w:name w:val="7816FF53290E459F92FB8D98823383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5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Totally DifferenT Stories</dc:title>
  <dc:creator>Brooke Lee</dc:creator>
  <cp:lastModifiedBy>Catalina Otalora</cp:lastModifiedBy>
  <cp:revision>5</cp:revision>
  <cp:lastPrinted>2016-07-14T14:08:00Z</cp:lastPrinted>
  <dcterms:created xsi:type="dcterms:W3CDTF">2021-05-11T00:33:00Z</dcterms:created>
  <dcterms:modified xsi:type="dcterms:W3CDTF">2022-06-20T22:23:00Z</dcterms:modified>
</cp:coreProperties>
</file>