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A71E94" w14:textId="66153AF1" w:rsidR="009D6E8D" w:rsidRPr="0015261F" w:rsidRDefault="00113985" w:rsidP="00113985">
      <w:pPr>
        <w:pStyle w:val="Title"/>
        <w:rPr>
          <w:lang w:val="es-US"/>
        </w:rPr>
      </w:pPr>
      <w:r>
        <w:rPr>
          <w:bCs/>
          <w:lang w:val="es"/>
        </w:rPr>
        <w:t>Cuaderno del estudiante (impreso)</w:t>
      </w:r>
    </w:p>
    <w:p w14:paraId="684CCF7B" w14:textId="1A9F5D60" w:rsidR="00446C13" w:rsidRPr="0015261F" w:rsidRDefault="00113985" w:rsidP="009F51A2">
      <w:pPr>
        <w:pStyle w:val="Heading1"/>
        <w:rPr>
          <w:lang w:val="es-US"/>
        </w:rPr>
      </w:pPr>
      <w:r>
        <w:rPr>
          <w:bCs/>
          <w:lang w:val="es"/>
        </w:rPr>
        <w:t>Cuatro lagos</w:t>
      </w:r>
    </w:p>
    <w:p w14:paraId="65C098F8" w14:textId="59B4F994" w:rsidR="00446C13" w:rsidRPr="0015261F" w:rsidRDefault="00113985" w:rsidP="00446C13">
      <w:pPr>
        <w:rPr>
          <w:lang w:val="es-US"/>
        </w:rPr>
      </w:pPr>
      <w:r>
        <w:rPr>
          <w:lang w:val="es"/>
        </w:rPr>
        <w:t>Estas fotografías muestran el agua de cuatro lagos diferentes del centro de Oklahoma. Las fotos fueron tomadas el mismo día de julio, con una diferencia de 30 o 45 minutos. Todos los lagos se encuentran en un área de unos 300 km</w:t>
      </w:r>
      <w:r>
        <w:rPr>
          <w:vertAlign w:val="superscript"/>
          <w:lang w:val="es"/>
        </w:rPr>
        <w:t>2</w:t>
      </w:r>
      <w:r>
        <w:rPr>
          <w:lang w:val="es"/>
        </w:rPr>
        <w:t xml:space="preserve">; la mayor distancia entre dos lagos es de aproximadamente 37 km. </w:t>
      </w:r>
    </w:p>
    <w:p w14:paraId="267CD353" w14:textId="3527AD8B" w:rsidR="00027A37" w:rsidRDefault="00113985" w:rsidP="00D37D0C">
      <w:pPr>
        <w:pStyle w:val="BodyText"/>
        <w:jc w:val="center"/>
      </w:pPr>
      <w:r>
        <w:rPr>
          <w:noProof/>
          <w:lang w:val="es"/>
        </w:rPr>
        <w:drawing>
          <wp:inline distT="0" distB="0" distL="0" distR="0" wp14:anchorId="2B5EFBC7" wp14:editId="1A6D9E28">
            <wp:extent cx="4101260" cy="222199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4287" w14:textId="025B5951" w:rsidR="00446C13" w:rsidRDefault="002B3E7F" w:rsidP="00FF4189">
      <w:pPr>
        <w:pStyle w:val="Heading2"/>
      </w:pPr>
      <w:r>
        <w:rPr>
          <w:iCs/>
          <w:lang w:val="es"/>
        </w:rPr>
        <w:t>Observo, me pregunto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48243C" w:rsidRPr="0053328A" w14:paraId="057BBD0F" w14:textId="77777777" w:rsidTr="00857B5A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181B7BD2" w14:textId="5264D823" w:rsidR="0048243C" w:rsidRPr="0053328A" w:rsidRDefault="0048243C" w:rsidP="00A941C9">
            <w:pPr>
              <w:pStyle w:val="TableColumnHeaders"/>
            </w:pPr>
            <w:bookmarkStart w:id="0" w:name="_Hlk70330764"/>
            <w:r>
              <w:rPr>
                <w:bCs/>
                <w:lang w:val="es"/>
              </w:rPr>
              <w:t>Observo... (Observaciones)</w:t>
            </w:r>
          </w:p>
        </w:tc>
        <w:tc>
          <w:tcPr>
            <w:tcW w:w="4680" w:type="dxa"/>
            <w:shd w:val="clear" w:color="auto" w:fill="3E5C61" w:themeFill="accent2"/>
          </w:tcPr>
          <w:p w14:paraId="7169DE22" w14:textId="271D38DD" w:rsidR="0048243C" w:rsidRPr="0053328A" w:rsidRDefault="0048243C" w:rsidP="00A941C9">
            <w:pPr>
              <w:pStyle w:val="TableColumnHeaders"/>
            </w:pPr>
            <w:r>
              <w:rPr>
                <w:bCs/>
                <w:lang w:val="es"/>
              </w:rPr>
              <w:t>Me pregunto... (Preguntas)</w:t>
            </w:r>
          </w:p>
        </w:tc>
      </w:tr>
      <w:tr w:rsidR="0048243C" w14:paraId="1E90177E" w14:textId="77777777" w:rsidTr="0015261F">
        <w:trPr>
          <w:trHeight w:val="5328"/>
        </w:trPr>
        <w:tc>
          <w:tcPr>
            <w:tcW w:w="4680" w:type="dxa"/>
          </w:tcPr>
          <w:p w14:paraId="01D10A5D" w14:textId="77777777" w:rsidR="0048243C" w:rsidRPr="006B4CC2" w:rsidRDefault="0048243C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4B873F31" w14:textId="77777777" w:rsidR="0048243C" w:rsidRDefault="0048243C" w:rsidP="00A941C9">
            <w:pPr>
              <w:pStyle w:val="TableData"/>
            </w:pPr>
          </w:p>
        </w:tc>
      </w:tr>
    </w:tbl>
    <w:bookmarkEnd w:id="0"/>
    <w:p w14:paraId="53BF13A4" w14:textId="37B03E3B" w:rsidR="00D52733" w:rsidRPr="0015261F" w:rsidRDefault="00461FD2" w:rsidP="00461FD2">
      <w:pPr>
        <w:pStyle w:val="Heading1"/>
        <w:rPr>
          <w:lang w:val="es-US"/>
        </w:rPr>
      </w:pPr>
      <w:r>
        <w:rPr>
          <w:bCs/>
          <w:lang w:val="es"/>
        </w:rPr>
        <w:lastRenderedPageBreak/>
        <w:t>Comunidades de fitoplancton de cuatro lagos</w:t>
      </w:r>
    </w:p>
    <w:p w14:paraId="066EAD59" w14:textId="243B5014" w:rsidR="00D52733" w:rsidRPr="0015261F" w:rsidRDefault="00A510B4" w:rsidP="0036040A">
      <w:pPr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656192" behindDoc="0" locked="0" layoutInCell="1" allowOverlap="1" wp14:anchorId="216F8495" wp14:editId="2C70E479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/>
            <wp:docPr id="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6589A" wp14:editId="01F9C430">
                <wp:simplePos x="0" y="0"/>
                <wp:positionH relativeFrom="column">
                  <wp:posOffset>0</wp:posOffset>
                </wp:positionH>
                <wp:positionV relativeFrom="paragraph">
                  <wp:posOffset>3519382</wp:posOffset>
                </wp:positionV>
                <wp:extent cx="2971800" cy="685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92FB" w14:textId="148E6672" w:rsidR="004A33C7" w:rsidRPr="0015261F" w:rsidRDefault="004A33C7" w:rsidP="00745B67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>Lago Thunderbird</w:t>
                            </w:r>
                          </w:p>
                          <w:p w14:paraId="35FCDC96" w14:textId="6D5E43F2" w:rsidR="00DC7B76" w:rsidRPr="0015261F" w:rsidRDefault="00DC7B76" w:rsidP="00745B67">
                            <w:pPr>
                              <w:pStyle w:val="BodyText"/>
                              <w:spacing w:after="0" w:line="240" w:lineRule="auto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 de junio de 2016</w:t>
                            </w:r>
                          </w:p>
                          <w:p w14:paraId="546196B2" w14:textId="3C683739" w:rsidR="00745B67" w:rsidRPr="00DC7B76" w:rsidRDefault="00745B67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lang w:val="es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589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277.1pt;width:23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" fillcolor="white [3201]" stroked="f" strokeweight=".5pt">
                <v:textbox>
                  <w:txbxContent>
                    <w:p w14:paraId="6DCB92FB" w14:textId="148E6672" w:rsidR="004A33C7" w:rsidRPr="0015261F" w:rsidRDefault="004A33C7" w:rsidP="00745B67">
                      <w:pPr>
                        <w:spacing w:after="0" w:line="240" w:lineRule="auto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>Lago Thunderbird</w:t>
                      </w:r>
                    </w:p>
                    <w:p w14:paraId="35FCDC96" w14:textId="6D5E43F2" w:rsidR="00DC7B76" w:rsidRPr="0015261F" w:rsidRDefault="00DC7B76" w:rsidP="00745B67">
                      <w:pPr>
                        <w:pStyle w:val="BodyText"/>
                        <w:spacing w:after="0" w:line="240" w:lineRule="auto"/>
                        <w:rPr>
                          <w:lang w:val="es-US"/>
                        </w:rPr>
                      </w:pPr>
                      <w:r>
                        <w:rPr>
                          <w:lang w:val="es"/>
                        </w:rPr>
                        <w:t>3 de junio de 2016</w:t>
                      </w:r>
                    </w:p>
                    <w:p w14:paraId="546196B2" w14:textId="3C683739" w:rsidR="00745B67" w:rsidRPr="00DC7B76" w:rsidRDefault="00745B67" w:rsidP="00745B67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lang w:val="es"/>
                        </w:rPr>
                        <w:t>40 veces magnificado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972474" wp14:editId="65E80AD3">
                <wp:simplePos x="0" y="0"/>
                <wp:positionH relativeFrom="column">
                  <wp:posOffset>2971800</wp:posOffset>
                </wp:positionH>
                <wp:positionV relativeFrom="paragraph">
                  <wp:posOffset>776605</wp:posOffset>
                </wp:positionV>
                <wp:extent cx="2971800" cy="3429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0" y="0"/>
                          <a:chExt cx="2971800" cy="3429005"/>
                        </a:xfrm>
                      </wpg:grpSpPr>
                      <pic:pic xmlns:pic="http://schemas.openxmlformats.org/drawingml/2006/picture">
                        <pic:nvPicPr>
                          <pic:cNvPr id="17" name="image1.png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21423" r="23327" b="13520"/>
                          <a:stretch/>
                        </pic:blipFill>
                        <pic:spPr>
                          <a:xfrm>
                            <a:off x="0" y="0"/>
                            <a:ext cx="2971800" cy="276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2743205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806203" w14:textId="1F79F229" w:rsidR="002028FC" w:rsidRPr="0015261F" w:rsidRDefault="002028FC" w:rsidP="002028F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s"/>
                                </w:rPr>
                                <w:t>Lago Stanley Draper</w:t>
                              </w:r>
                            </w:p>
                            <w:p w14:paraId="4D3D0C5B" w14:textId="77777777" w:rsidR="002028FC" w:rsidRPr="0015261F" w:rsidRDefault="002028FC" w:rsidP="002028FC">
                              <w:pPr>
                                <w:pStyle w:val="BodyText"/>
                                <w:spacing w:after="0" w:line="240" w:lineRule="auto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3 de junio de 2016</w:t>
                              </w:r>
                            </w:p>
                            <w:p w14:paraId="3A0FD9A6" w14:textId="77777777" w:rsidR="002028FC" w:rsidRPr="00DC7B76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rPr>
                                  <w:lang w:val="es"/>
                                </w:rPr>
                                <w:t>40 veces magnificado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2474" id="Group 23" o:spid="_x0000_s1027" style="position:absolute;margin-left:234pt;margin-top:61.15pt;width:234pt;height:270pt;z-index:251667456;mso-height-relative:margin" coordsize="29718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29718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">
                  <v:imagedata r:id="rId11" o:title="" croptop="14040f" cropbottom="8860f" cropleft="23757f" cropright="15288f"/>
                  <o:lock v:ext="edit" aspectratio="f"/>
                </v:shape>
                <v:shape id="Text Box 21" o:spid="_x0000_s1029" type="#_x0000_t202" style="position:absolute;top:27432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79806203" w14:textId="1F79F229" w:rsidR="002028FC" w:rsidRPr="0015261F" w:rsidRDefault="002028FC" w:rsidP="002028FC">
                        <w:pPr>
                          <w:spacing w:after="0" w:line="240" w:lineRule="auto"/>
                          <w:rPr>
                            <w:b/>
                            <w:bCs/>
                            <w:lang w:val="es-US"/>
                          </w:rPr>
                        </w:pPr>
                        <w:r>
                          <w:rPr>
                            <w:b/>
                            <w:bCs/>
                            <w:lang w:val="es"/>
                          </w:rPr>
                          <w:t>Lago Stanley Draper</w:t>
                        </w:r>
                      </w:p>
                      <w:p w14:paraId="4D3D0C5B" w14:textId="77777777" w:rsidR="002028FC" w:rsidRPr="0015261F" w:rsidRDefault="002028FC" w:rsidP="002028FC">
                        <w:pPr>
                          <w:pStyle w:val="BodyText"/>
                          <w:spacing w:after="0" w:line="240" w:lineRule="auto"/>
                          <w:rPr>
                            <w:lang w:val="es-US"/>
                          </w:rPr>
                        </w:pPr>
                        <w:r>
                          <w:rPr>
                            <w:lang w:val="es"/>
                          </w:rPr>
                          <w:t>3 de junio de 2016</w:t>
                        </w:r>
                      </w:p>
                      <w:p w14:paraId="3A0FD9A6" w14:textId="77777777" w:rsidR="002028FC" w:rsidRPr="00DC7B76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rPr>
                            <w:lang w:val="es"/>
                          </w:rPr>
                          <w:t>40 veces magnificado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"/>
        </w:rPr>
        <w:t xml:space="preserve">Observa estos bocetos de muestras de fitoplancton de cada uno de los cuatro lagos, vistas bajo un microscopio. Hay muchos tipos diferentes de fitoplancton; los que se muestran aquí son algunas de las especies más comunes que se encuentran en los lagos de Oklahoma. </w:t>
      </w:r>
    </w:p>
    <w:p w14:paraId="24DE24A9" w14:textId="745B7FD3" w:rsidR="00D52733" w:rsidRPr="0015261F" w:rsidRDefault="00D52733" w:rsidP="0036040A">
      <w:pPr>
        <w:rPr>
          <w:lang w:val="es-US"/>
        </w:rPr>
      </w:pPr>
    </w:p>
    <w:p w14:paraId="18D2398C" w14:textId="64D6A5A7" w:rsidR="000C7145" w:rsidRPr="0015261F" w:rsidRDefault="002C0DBE" w:rsidP="000C7145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CBE84F" wp14:editId="11F43300">
                <wp:simplePos x="0" y="0"/>
                <wp:positionH relativeFrom="column">
                  <wp:posOffset>2971800</wp:posOffset>
                </wp:positionH>
                <wp:positionV relativeFrom="paragraph">
                  <wp:posOffset>462915</wp:posOffset>
                </wp:positionV>
                <wp:extent cx="2971800" cy="3445739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0" y="-111426"/>
                          <a:chExt cx="2971800" cy="3446849"/>
                        </a:xfrm>
                      </wpg:grpSpPr>
                      <pic:pic xmlns:pic="http://schemas.openxmlformats.org/drawingml/2006/picture">
                        <pic:nvPicPr>
                          <pic:cNvPr id="15" name="image4.png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4" t="21293" r="23369" b="13388"/>
                          <a:stretch/>
                        </pic:blipFill>
                        <pic:spPr>
                          <a:xfrm>
                            <a:off x="0" y="-111426"/>
                            <a:ext cx="2971800" cy="2780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649623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AC4E9" w14:textId="35DCB4C0" w:rsidR="00576F63" w:rsidRPr="0015261F" w:rsidRDefault="00576F63" w:rsidP="00576F6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lang w:val="es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s"/>
                                </w:rPr>
                                <w:t>Lago Tecumseh</w:t>
                              </w:r>
                            </w:p>
                            <w:p w14:paraId="1CC0D20C" w14:textId="77777777" w:rsidR="00576F63" w:rsidRPr="0015261F" w:rsidRDefault="00576F63" w:rsidP="00576F63">
                              <w:pPr>
                                <w:pStyle w:val="BodyText"/>
                                <w:spacing w:after="0" w:line="240" w:lineRule="auto"/>
                                <w:rPr>
                                  <w:lang w:val="es-US"/>
                                </w:rPr>
                              </w:pPr>
                              <w:r>
                                <w:rPr>
                                  <w:lang w:val="es"/>
                                </w:rPr>
                                <w:t>3 de junio de 2016</w:t>
                              </w:r>
                            </w:p>
                            <w:p w14:paraId="2C46E110" w14:textId="77777777" w:rsidR="00576F63" w:rsidRPr="00DC7B76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rPr>
                                  <w:lang w:val="es"/>
                                </w:rPr>
                                <w:t>40 veces magnificado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BE84F" id="Group 22" o:spid="_x0000_s1030" style="position:absolute;margin-left:234pt;margin-top:36.45pt;width:234pt;height:271.3pt;z-index:251662336;mso-height-relative:margin" coordorigin=",-1114" coordsize="29718,34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">
                <v:shape id="image4.png" o:spid="_x0000_s1031" type="#_x0000_t75" style="position:absolute;top:-1114;width:29718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">
                  <v:imagedata r:id="rId13" o:title="" croptop="13955f" cropbottom="8774f" cropleft="23766f" cropright="15315f"/>
                  <o:lock v:ext="edit" aspectratio="f"/>
                </v:shape>
                <v:shape id="Text Box 19" o:spid="_x0000_s1032" type="#_x0000_t202" style="position:absolute;top:26496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DDAC4E9" w14:textId="35DCB4C0" w:rsidR="00576F63" w:rsidRPr="0015261F" w:rsidRDefault="00576F63" w:rsidP="00576F63">
                        <w:pPr>
                          <w:spacing w:after="0" w:line="240" w:lineRule="auto"/>
                          <w:rPr>
                            <w:b/>
                            <w:bCs/>
                            <w:lang w:val="es-US"/>
                          </w:rPr>
                        </w:pPr>
                        <w:r>
                          <w:rPr>
                            <w:b/>
                            <w:bCs/>
                            <w:lang w:val="es"/>
                          </w:rPr>
                          <w:t>Lago Tecumseh</w:t>
                        </w:r>
                      </w:p>
                      <w:p w14:paraId="1CC0D20C" w14:textId="77777777" w:rsidR="00576F63" w:rsidRPr="0015261F" w:rsidRDefault="00576F63" w:rsidP="00576F63">
                        <w:pPr>
                          <w:pStyle w:val="BodyText"/>
                          <w:spacing w:after="0" w:line="240" w:lineRule="auto"/>
                          <w:rPr>
                            <w:lang w:val="es-US"/>
                          </w:rPr>
                        </w:pPr>
                        <w:r>
                          <w:rPr>
                            <w:lang w:val="es"/>
                          </w:rPr>
                          <w:t>3 de junio de 2016</w:t>
                        </w:r>
                      </w:p>
                      <w:p w14:paraId="2C46E110" w14:textId="77777777" w:rsidR="00576F63" w:rsidRPr="00DC7B76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rPr>
                            <w:lang w:val="es"/>
                          </w:rPr>
                          <w:t>40 veces magnificado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BBAA6" wp14:editId="60553228">
                <wp:simplePos x="0" y="0"/>
                <wp:positionH relativeFrom="column">
                  <wp:posOffset>0</wp:posOffset>
                </wp:positionH>
                <wp:positionV relativeFrom="paragraph">
                  <wp:posOffset>3225165</wp:posOffset>
                </wp:positionV>
                <wp:extent cx="29718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FB020" w14:textId="0E8C901F" w:rsidR="004E44D5" w:rsidRPr="0015261F" w:rsidRDefault="000B044B" w:rsidP="004E44D5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"/>
                              </w:rPr>
                              <w:t>Lago Shawnee Twin #1</w:t>
                            </w:r>
                          </w:p>
                          <w:p w14:paraId="1774B756" w14:textId="77777777" w:rsidR="004E44D5" w:rsidRPr="0015261F" w:rsidRDefault="004E44D5" w:rsidP="004E44D5">
                            <w:pPr>
                              <w:pStyle w:val="BodyText"/>
                              <w:spacing w:after="0" w:line="240" w:lineRule="auto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 de junio de 2016</w:t>
                            </w:r>
                          </w:p>
                          <w:p w14:paraId="73AA0D72" w14:textId="77777777" w:rsidR="004E44D5" w:rsidRPr="00DC7B76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lang w:val="es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BAA6" id="Text Box 20" o:spid="_x0000_s1033" type="#_x0000_t202" style="position:absolute;margin-left:0;margin-top:253.95pt;width:23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" fillcolor="white [3201]" stroked="f" strokeweight=".5pt">
                <v:textbox>
                  <w:txbxContent>
                    <w:p w14:paraId="63DFB020" w14:textId="0E8C901F" w:rsidR="004E44D5" w:rsidRPr="0015261F" w:rsidRDefault="000B044B" w:rsidP="004E44D5">
                      <w:pPr>
                        <w:spacing w:after="0" w:line="240" w:lineRule="auto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"/>
                        </w:rPr>
                        <w:t>Lago Shawnee Twin #1</w:t>
                      </w:r>
                    </w:p>
                    <w:p w14:paraId="1774B756" w14:textId="77777777" w:rsidR="004E44D5" w:rsidRPr="0015261F" w:rsidRDefault="004E44D5" w:rsidP="004E44D5">
                      <w:pPr>
                        <w:pStyle w:val="BodyText"/>
                        <w:spacing w:after="0" w:line="240" w:lineRule="auto"/>
                        <w:rPr>
                          <w:lang w:val="es-US"/>
                        </w:rPr>
                      </w:pPr>
                      <w:r>
                        <w:rPr>
                          <w:lang w:val="es"/>
                        </w:rPr>
                        <w:t>3 de junio de 2016</w:t>
                      </w:r>
                    </w:p>
                    <w:p w14:paraId="73AA0D72" w14:textId="77777777" w:rsidR="004E44D5" w:rsidRPr="00DC7B76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lang w:val="es"/>
                        </w:rPr>
                        <w:t>40 veces magnificado</w:t>
                      </w:r>
                    </w:p>
                  </w:txbxContent>
                </v:textbox>
              </v:shape>
            </w:pict>
          </mc:Fallback>
        </mc:AlternateContent>
      </w:r>
    </w:p>
    <w:p w14:paraId="6E50729E" w14:textId="194BB282" w:rsidR="00D52733" w:rsidRPr="0015261F" w:rsidRDefault="0026659A" w:rsidP="0036040A">
      <w:pPr>
        <w:rPr>
          <w:lang w:val="es-US"/>
        </w:rPr>
      </w:pPr>
      <w:r>
        <w:rPr>
          <w:noProof/>
          <w:lang w:val="es"/>
        </w:rPr>
        <w:drawing>
          <wp:anchor distT="0" distB="0" distL="114300" distR="114300" simplePos="0" relativeHeight="251657216" behindDoc="0" locked="0" layoutInCell="1" allowOverlap="1" wp14:anchorId="3D543F2D" wp14:editId="3F721A59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4445"/>
            <wp:wrapTopAndBottom/>
            <wp:docPr id="11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5" t="21368" r="23640" b="13510"/>
                    <a:stretch/>
                  </pic:blipFill>
                  <pic:spPr bwMode="auto"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D5E6" w14:textId="1B1857B2" w:rsidR="00D52733" w:rsidRPr="0015261F" w:rsidRDefault="00D52733" w:rsidP="0036040A">
      <w:pPr>
        <w:rPr>
          <w:lang w:val="es-US"/>
        </w:rPr>
      </w:pPr>
    </w:p>
    <w:p w14:paraId="52610A65" w14:textId="77777777" w:rsidR="00D52733" w:rsidRPr="0015261F" w:rsidRDefault="00D52733" w:rsidP="0036040A">
      <w:pPr>
        <w:rPr>
          <w:lang w:val="es-US"/>
        </w:rPr>
      </w:pPr>
    </w:p>
    <w:p w14:paraId="0829FF65" w14:textId="77777777" w:rsidR="00207163" w:rsidRDefault="00207163" w:rsidP="00FF4189">
      <w:pPr>
        <w:pStyle w:val="Heading2"/>
      </w:pPr>
      <w:r>
        <w:rPr>
          <w:iCs/>
          <w:lang w:val="es"/>
        </w:rPr>
        <w:lastRenderedPageBreak/>
        <w:t>Observo, me pregunto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07163" w:rsidRPr="0053328A" w14:paraId="6BA821DC" w14:textId="77777777" w:rsidTr="00A941C9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22D48FCE" w14:textId="77777777" w:rsidR="00207163" w:rsidRPr="0053328A" w:rsidRDefault="00207163" w:rsidP="00A941C9">
            <w:pPr>
              <w:pStyle w:val="TableColumnHeaders"/>
            </w:pPr>
            <w:r>
              <w:rPr>
                <w:bCs/>
                <w:lang w:val="es"/>
              </w:rPr>
              <w:t>Observo... (Observaciones)</w:t>
            </w:r>
          </w:p>
        </w:tc>
        <w:tc>
          <w:tcPr>
            <w:tcW w:w="4680" w:type="dxa"/>
            <w:shd w:val="clear" w:color="auto" w:fill="3E5C61" w:themeFill="accent2"/>
          </w:tcPr>
          <w:p w14:paraId="4F9D969F" w14:textId="77777777" w:rsidR="00207163" w:rsidRPr="0053328A" w:rsidRDefault="00207163" w:rsidP="00A941C9">
            <w:pPr>
              <w:pStyle w:val="TableColumnHeaders"/>
            </w:pPr>
            <w:r>
              <w:rPr>
                <w:bCs/>
                <w:lang w:val="es"/>
              </w:rPr>
              <w:t>Me pregunto... (Preguntas)</w:t>
            </w:r>
          </w:p>
        </w:tc>
      </w:tr>
      <w:tr w:rsidR="00207163" w14:paraId="4DB3AB3F" w14:textId="77777777" w:rsidTr="00A941C9">
        <w:trPr>
          <w:trHeight w:val="5616"/>
        </w:trPr>
        <w:tc>
          <w:tcPr>
            <w:tcW w:w="4680" w:type="dxa"/>
          </w:tcPr>
          <w:p w14:paraId="2C27D56E" w14:textId="77777777" w:rsidR="00207163" w:rsidRPr="006B4CC2" w:rsidRDefault="00207163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0F33B501" w14:textId="77777777" w:rsidR="00207163" w:rsidRDefault="00207163" w:rsidP="00A941C9">
            <w:pPr>
              <w:pStyle w:val="TableData"/>
            </w:pPr>
          </w:p>
        </w:tc>
      </w:tr>
    </w:tbl>
    <w:p w14:paraId="649FB511" w14:textId="77777777" w:rsidR="00D52733" w:rsidRPr="003161EA" w:rsidRDefault="00D52733" w:rsidP="00B52636">
      <w:pPr>
        <w:spacing w:after="0" w:line="240" w:lineRule="auto"/>
        <w:rPr>
          <w:sz w:val="18"/>
          <w:szCs w:val="18"/>
        </w:rPr>
      </w:pPr>
    </w:p>
    <w:p w14:paraId="2A8AA855" w14:textId="76E85FA1" w:rsidR="00AB1CD2" w:rsidRDefault="00AB1CD2" w:rsidP="00FF4189">
      <w:pPr>
        <w:pStyle w:val="Heading2"/>
      </w:pPr>
      <w:r>
        <w:rPr>
          <w:iCs/>
          <w:lang w:val="es"/>
        </w:rPr>
        <w:t>Preguntas de reflexión</w:t>
      </w:r>
    </w:p>
    <w:p w14:paraId="4065943B" w14:textId="79820282" w:rsidR="00642E7A" w:rsidRPr="0015261F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¿Qué patrones observas en las comunidades de fitoplancton?</w:t>
      </w:r>
    </w:p>
    <w:p w14:paraId="13F47B92" w14:textId="77777777" w:rsidR="00642E7A" w:rsidRPr="0015261F" w:rsidRDefault="00642E7A" w:rsidP="00642E7A">
      <w:pPr>
        <w:rPr>
          <w:lang w:val="es-US"/>
        </w:rPr>
      </w:pPr>
    </w:p>
    <w:p w14:paraId="2535453D" w14:textId="77777777" w:rsidR="00642E7A" w:rsidRPr="0015261F" w:rsidRDefault="00642E7A" w:rsidP="00642E7A">
      <w:pPr>
        <w:rPr>
          <w:lang w:val="es-US"/>
        </w:rPr>
      </w:pPr>
    </w:p>
    <w:p w14:paraId="07AE0DA7" w14:textId="77777777" w:rsidR="00642E7A" w:rsidRPr="0015261F" w:rsidRDefault="00642E7A" w:rsidP="00642E7A">
      <w:pPr>
        <w:rPr>
          <w:lang w:val="es-US"/>
        </w:rPr>
      </w:pPr>
    </w:p>
    <w:p w14:paraId="3B4E8700" w14:textId="3E350382" w:rsidR="00642E7A" w:rsidRPr="0015261F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Si el número de fitoplancton aumenta, ¿qué crees que ocurre con la claridad del agua?</w:t>
      </w:r>
    </w:p>
    <w:p w14:paraId="4E9DE1D7" w14:textId="77777777" w:rsidR="00642E7A" w:rsidRPr="0015261F" w:rsidRDefault="00642E7A" w:rsidP="00642E7A">
      <w:pPr>
        <w:rPr>
          <w:lang w:val="es-US"/>
        </w:rPr>
      </w:pPr>
    </w:p>
    <w:p w14:paraId="19EDE2F4" w14:textId="77777777" w:rsidR="00642E7A" w:rsidRPr="0015261F" w:rsidRDefault="00642E7A" w:rsidP="00642E7A">
      <w:pPr>
        <w:rPr>
          <w:lang w:val="es-US"/>
        </w:rPr>
      </w:pPr>
    </w:p>
    <w:p w14:paraId="675323B0" w14:textId="77777777" w:rsidR="00642E7A" w:rsidRPr="0015261F" w:rsidRDefault="00642E7A" w:rsidP="00642E7A">
      <w:pPr>
        <w:rPr>
          <w:lang w:val="es-US"/>
        </w:rPr>
      </w:pPr>
    </w:p>
    <w:p w14:paraId="319B2A6A" w14:textId="2A6EC847" w:rsidR="00D52733" w:rsidRPr="0015261F" w:rsidRDefault="00642E7A" w:rsidP="00B104E6">
      <w:pPr>
        <w:pStyle w:val="ListParagraph"/>
        <w:numPr>
          <w:ilvl w:val="0"/>
          <w:numId w:val="12"/>
        </w:numPr>
        <w:rPr>
          <w:lang w:val="es-US"/>
        </w:rPr>
      </w:pPr>
      <w:r>
        <w:rPr>
          <w:lang w:val="es"/>
        </w:rPr>
        <w:t>Recuerda que el fitoplancton es una planta. ¿Qué cosas ayudan a las plantas a crecer?</w:t>
      </w:r>
    </w:p>
    <w:p w14:paraId="0D710337" w14:textId="77777777" w:rsidR="00D52733" w:rsidRPr="0015261F" w:rsidRDefault="00D52733" w:rsidP="0036040A">
      <w:pPr>
        <w:rPr>
          <w:lang w:val="es-US"/>
        </w:rPr>
      </w:pPr>
    </w:p>
    <w:p w14:paraId="4AED5A16" w14:textId="77777777" w:rsidR="00D52733" w:rsidRPr="0015261F" w:rsidRDefault="00D52733" w:rsidP="0036040A">
      <w:pPr>
        <w:rPr>
          <w:lang w:val="es-US"/>
        </w:rPr>
      </w:pPr>
    </w:p>
    <w:p w14:paraId="44D5836A" w14:textId="210FA360" w:rsidR="00F32973" w:rsidRPr="000C7EEC" w:rsidRDefault="00103C97" w:rsidP="00F32973">
      <w:pPr>
        <w:pStyle w:val="Heading2"/>
        <w:rPr>
          <w:sz w:val="22"/>
          <w:szCs w:val="22"/>
          <w:lang w:val="es-US"/>
        </w:rPr>
      </w:pPr>
      <w:r w:rsidRPr="000C7EEC">
        <w:rPr>
          <w:iCs/>
          <w:sz w:val="22"/>
          <w:szCs w:val="22"/>
          <w:lang w:val="es"/>
        </w:rPr>
        <w:lastRenderedPageBreak/>
        <w:t>Modelo inicial de crecimiento del fitoplancton</w:t>
      </w:r>
    </w:p>
    <w:p w14:paraId="0989ECBF" w14:textId="72DA01D6" w:rsidR="00D52733" w:rsidRPr="000C7EEC" w:rsidRDefault="00935F10" w:rsidP="0036040A">
      <w:pPr>
        <w:rPr>
          <w:sz w:val="22"/>
          <w:lang w:val="es-US"/>
        </w:rPr>
      </w:pPr>
      <w:r w:rsidRPr="000C7EEC">
        <w:rPr>
          <w:sz w:val="22"/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EF57F5" w:rsidRPr="000C7EEC" w14:paraId="32A131D9" w14:textId="77777777" w:rsidTr="00DF3AC5">
        <w:trPr>
          <w:trHeight w:val="4536"/>
        </w:trPr>
        <w:tc>
          <w:tcPr>
            <w:tcW w:w="1872" w:type="dxa"/>
            <w:vAlign w:val="center"/>
          </w:tcPr>
          <w:p w14:paraId="0CD06AE3" w14:textId="77777777" w:rsidR="00EF57F5" w:rsidRPr="0015261F" w:rsidRDefault="00EF57F5" w:rsidP="00A941C9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6F19FCC7" w14:textId="2ABCCAEB" w:rsidR="00865A52" w:rsidRPr="000C7EEC" w:rsidRDefault="00E34BC6" w:rsidP="00E34BC6">
      <w:pPr>
        <w:pStyle w:val="Heading1"/>
        <w:rPr>
          <w:sz w:val="22"/>
          <w:szCs w:val="22"/>
          <w:lang w:val="es-US"/>
        </w:rPr>
      </w:pPr>
      <w:r w:rsidRPr="000C7EEC">
        <w:rPr>
          <w:bCs/>
          <w:sz w:val="22"/>
          <w:szCs w:val="22"/>
          <w:lang w:val="es"/>
        </w:rPr>
        <w:t>Funciones en las comunidades de fitoplancton</w:t>
      </w:r>
    </w:p>
    <w:p w14:paraId="402B03E4" w14:textId="6D8271B6" w:rsidR="00865A52" w:rsidRPr="000C7EEC" w:rsidRDefault="005D3742" w:rsidP="00865A52">
      <w:pPr>
        <w:pStyle w:val="BodyText"/>
        <w:rPr>
          <w:sz w:val="22"/>
          <w:lang w:val="es-US"/>
        </w:rPr>
      </w:pPr>
      <w:r w:rsidRPr="000C7EEC">
        <w:rPr>
          <w:sz w:val="22"/>
          <w:lang w:val="es"/>
        </w:rPr>
        <w:t xml:space="preserve">Utiliza las tarjetas de fitoplancton para identificar los tipos de fitoplancton de cada lago. A continuación, cuenta cuántos ejemplares de cada tipo de fitoplancton hay en cada muestra de agua del lago.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4"/>
        <w:gridCol w:w="1584"/>
        <w:gridCol w:w="1584"/>
        <w:gridCol w:w="1584"/>
        <w:gridCol w:w="1584"/>
      </w:tblGrid>
      <w:tr w:rsidR="00666591" w:rsidRPr="000C7EEC" w14:paraId="7F0716F1" w14:textId="77777777" w:rsidTr="00812DDC">
        <w:trPr>
          <w:cantSplit/>
          <w:tblHeader/>
        </w:trPr>
        <w:tc>
          <w:tcPr>
            <w:tcW w:w="3024" w:type="dxa"/>
            <w:shd w:val="clear" w:color="auto" w:fill="3E5C61" w:themeFill="accent2"/>
          </w:tcPr>
          <w:p w14:paraId="60B3D030" w14:textId="702AFA1D" w:rsidR="00666591" w:rsidRPr="0015261F" w:rsidRDefault="00666591" w:rsidP="00A941C9">
            <w:pPr>
              <w:pStyle w:val="TableColumnHeaders"/>
              <w:rPr>
                <w:lang w:val="es-US"/>
              </w:rPr>
            </w:pPr>
          </w:p>
        </w:tc>
        <w:tc>
          <w:tcPr>
            <w:tcW w:w="6336" w:type="dxa"/>
            <w:gridSpan w:val="4"/>
            <w:shd w:val="clear" w:color="auto" w:fill="3E5C61" w:themeFill="accent2"/>
          </w:tcPr>
          <w:p w14:paraId="4DDBA99F" w14:textId="5A5DE8A0" w:rsidR="00666591" w:rsidRPr="0015261F" w:rsidRDefault="00666591" w:rsidP="00A941C9">
            <w:pPr>
              <w:pStyle w:val="TableColumnHeaders"/>
              <w:rPr>
                <w:lang w:val="es-US"/>
              </w:rPr>
            </w:pPr>
            <w:r>
              <w:rPr>
                <w:bCs/>
                <w:lang w:val="es"/>
              </w:rPr>
              <w:t>Número de fitoplancton en la muestra de agua del lago</w:t>
            </w:r>
          </w:p>
        </w:tc>
      </w:tr>
      <w:tr w:rsidR="00466871" w14:paraId="3E473FD4" w14:textId="77777777" w:rsidTr="00812DDC">
        <w:tc>
          <w:tcPr>
            <w:tcW w:w="3024" w:type="dxa"/>
            <w:vAlign w:val="center"/>
          </w:tcPr>
          <w:p w14:paraId="4E08281E" w14:textId="7702B7FA" w:rsidR="00466871" w:rsidRDefault="008A4574" w:rsidP="00AC6962">
            <w:pPr>
              <w:pStyle w:val="RowHeader"/>
            </w:pPr>
            <w:r>
              <w:rPr>
                <w:bCs/>
                <w:lang w:val="es"/>
              </w:rPr>
              <w:t>Tipo de fitoplancton</w:t>
            </w:r>
          </w:p>
        </w:tc>
        <w:tc>
          <w:tcPr>
            <w:tcW w:w="1584" w:type="dxa"/>
            <w:vAlign w:val="center"/>
          </w:tcPr>
          <w:p w14:paraId="4D10CE90" w14:textId="74A9CF3E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Thunderbird</w:t>
            </w:r>
          </w:p>
        </w:tc>
        <w:tc>
          <w:tcPr>
            <w:tcW w:w="1584" w:type="dxa"/>
            <w:vAlign w:val="center"/>
          </w:tcPr>
          <w:p w14:paraId="29F7D773" w14:textId="16667E42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Stanley Draper</w:t>
            </w:r>
          </w:p>
        </w:tc>
        <w:tc>
          <w:tcPr>
            <w:tcW w:w="1584" w:type="dxa"/>
            <w:vAlign w:val="center"/>
          </w:tcPr>
          <w:p w14:paraId="19D2D946" w14:textId="64DEA06A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Shawnee Twin #1</w:t>
            </w:r>
          </w:p>
        </w:tc>
        <w:tc>
          <w:tcPr>
            <w:tcW w:w="1584" w:type="dxa"/>
            <w:vAlign w:val="center"/>
          </w:tcPr>
          <w:p w14:paraId="2411145F" w14:textId="35316E21" w:rsidR="00466871" w:rsidRPr="008E25EB" w:rsidRDefault="00B73776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>
              <w:rPr>
                <w:b/>
                <w:bCs/>
                <w:color w:val="3E5C61" w:themeColor="text1"/>
                <w:lang w:val="es"/>
              </w:rPr>
              <w:t>Lago Tecumseh</w:t>
            </w:r>
          </w:p>
        </w:tc>
      </w:tr>
      <w:tr w:rsidR="00466871" w14:paraId="6BC5778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E686E26" w14:textId="276B681B" w:rsidR="00466871" w:rsidRPr="006B4CC2" w:rsidRDefault="00F4158D" w:rsidP="00AC6962">
            <w:pPr>
              <w:pStyle w:val="TableData"/>
              <w:rPr>
                <w:rFonts w:cstheme="minorHAnsi"/>
              </w:rPr>
            </w:pPr>
            <w:r>
              <w:rPr>
                <w:lang w:val="es"/>
              </w:rPr>
              <w:t>Flagelado</w:t>
            </w:r>
          </w:p>
        </w:tc>
        <w:tc>
          <w:tcPr>
            <w:tcW w:w="1584" w:type="dxa"/>
            <w:vAlign w:val="center"/>
          </w:tcPr>
          <w:p w14:paraId="3F4C188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756823F" w14:textId="7279A216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41ADAC41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CCF6794" w14:textId="287593A3" w:rsidR="00466871" w:rsidRDefault="00466871" w:rsidP="00AC6962">
            <w:pPr>
              <w:pStyle w:val="TableData"/>
            </w:pPr>
          </w:p>
        </w:tc>
      </w:tr>
      <w:tr w:rsidR="00466871" w14:paraId="5D8D7CB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11882D86" w14:textId="1E0797AF" w:rsidR="00466871" w:rsidRDefault="00F4158D" w:rsidP="00AC6962">
            <w:pPr>
              <w:pStyle w:val="TableData"/>
            </w:pPr>
            <w:r>
              <w:rPr>
                <w:lang w:val="es"/>
              </w:rPr>
              <w:t>Diatomea (unicelular)</w:t>
            </w:r>
          </w:p>
        </w:tc>
        <w:tc>
          <w:tcPr>
            <w:tcW w:w="1584" w:type="dxa"/>
            <w:vAlign w:val="center"/>
          </w:tcPr>
          <w:p w14:paraId="0CF78B68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047244E" w14:textId="2C351F1E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A2B743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44887C6" w14:textId="10CFACF9" w:rsidR="00466871" w:rsidRDefault="00466871" w:rsidP="00AC6962">
            <w:pPr>
              <w:pStyle w:val="TableData"/>
            </w:pPr>
          </w:p>
        </w:tc>
      </w:tr>
      <w:tr w:rsidR="00851756" w14:paraId="305986D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762D1BAB" w14:textId="5B714B23" w:rsidR="00851756" w:rsidRDefault="00F4158D" w:rsidP="00AC6962">
            <w:pPr>
              <w:pStyle w:val="TableData"/>
            </w:pPr>
            <w:r>
              <w:rPr>
                <w:lang w:val="es"/>
              </w:rPr>
              <w:t>Diatomea (colonia)</w:t>
            </w:r>
          </w:p>
        </w:tc>
        <w:tc>
          <w:tcPr>
            <w:tcW w:w="1584" w:type="dxa"/>
            <w:vAlign w:val="center"/>
          </w:tcPr>
          <w:p w14:paraId="3B8B6C67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ECA79D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8B21A4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3A80877" w14:textId="77777777" w:rsidR="00851756" w:rsidRDefault="00851756" w:rsidP="00AC6962">
            <w:pPr>
              <w:pStyle w:val="TableData"/>
            </w:pPr>
          </w:p>
        </w:tc>
      </w:tr>
      <w:tr w:rsidR="00851756" w14:paraId="07E990FB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F14877D" w14:textId="3BB6A874" w:rsidR="00851756" w:rsidRDefault="00F4158D" w:rsidP="00AC6962">
            <w:pPr>
              <w:pStyle w:val="TableData"/>
            </w:pPr>
            <w:r>
              <w:rPr>
                <w:lang w:val="es"/>
              </w:rPr>
              <w:t>Algas verdes (unicelulares)</w:t>
            </w:r>
          </w:p>
        </w:tc>
        <w:tc>
          <w:tcPr>
            <w:tcW w:w="1584" w:type="dxa"/>
            <w:vAlign w:val="center"/>
          </w:tcPr>
          <w:p w14:paraId="419E8B92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7A5D2C9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385754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1F1E4F7" w14:textId="77777777" w:rsidR="00851756" w:rsidRDefault="00851756" w:rsidP="00AC6962">
            <w:pPr>
              <w:pStyle w:val="TableData"/>
            </w:pPr>
          </w:p>
        </w:tc>
      </w:tr>
      <w:tr w:rsidR="00851756" w14:paraId="385C4671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6837C51" w14:textId="328BE834" w:rsidR="00851756" w:rsidRDefault="00F4158D" w:rsidP="00AC6962">
            <w:pPr>
              <w:pStyle w:val="TableData"/>
            </w:pPr>
            <w:r>
              <w:rPr>
                <w:lang w:val="es"/>
              </w:rPr>
              <w:t>Algas verdes (colonia)</w:t>
            </w:r>
          </w:p>
        </w:tc>
        <w:tc>
          <w:tcPr>
            <w:tcW w:w="1584" w:type="dxa"/>
            <w:vAlign w:val="center"/>
          </w:tcPr>
          <w:p w14:paraId="3D44F6D5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9BE2731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2EF2462A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F7A780D" w14:textId="77777777" w:rsidR="00851756" w:rsidRDefault="00851756" w:rsidP="00AC6962">
            <w:pPr>
              <w:pStyle w:val="TableData"/>
            </w:pPr>
          </w:p>
        </w:tc>
      </w:tr>
      <w:tr w:rsidR="00851756" w14:paraId="369A9E5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5354EFFF" w14:textId="6B9E9ED2" w:rsidR="00851756" w:rsidRDefault="00B93B9C" w:rsidP="00AC6962">
            <w:pPr>
              <w:pStyle w:val="TableData"/>
            </w:pPr>
            <w:r>
              <w:rPr>
                <w:lang w:val="es"/>
              </w:rPr>
              <w:t>Algas azul-verde (filamento)</w:t>
            </w:r>
          </w:p>
        </w:tc>
        <w:tc>
          <w:tcPr>
            <w:tcW w:w="1584" w:type="dxa"/>
            <w:vAlign w:val="center"/>
          </w:tcPr>
          <w:p w14:paraId="7C87F288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6705700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EC65DC3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B07D59C" w14:textId="77777777" w:rsidR="00851756" w:rsidRDefault="00851756" w:rsidP="00AC6962">
            <w:pPr>
              <w:pStyle w:val="TableData"/>
            </w:pPr>
          </w:p>
        </w:tc>
      </w:tr>
      <w:tr w:rsidR="00C6425E" w14:paraId="5E910B15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38A1BD2" w14:textId="399DFCC0" w:rsidR="00C6425E" w:rsidRDefault="00B93B9C" w:rsidP="00AC6962">
            <w:pPr>
              <w:pStyle w:val="TableData"/>
            </w:pPr>
            <w:r>
              <w:rPr>
                <w:lang w:val="es"/>
              </w:rPr>
              <w:t>Algas azul-verde (colonia)</w:t>
            </w:r>
          </w:p>
        </w:tc>
        <w:tc>
          <w:tcPr>
            <w:tcW w:w="1584" w:type="dxa"/>
            <w:vAlign w:val="center"/>
          </w:tcPr>
          <w:p w14:paraId="045A1D29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01D6785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53190094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1380E81" w14:textId="77777777" w:rsidR="00C6425E" w:rsidRDefault="00C6425E" w:rsidP="00AC6962">
            <w:pPr>
              <w:pStyle w:val="TableData"/>
            </w:pPr>
          </w:p>
        </w:tc>
      </w:tr>
    </w:tbl>
    <w:p w14:paraId="6C134C7A" w14:textId="07191E52" w:rsidR="00821889" w:rsidRPr="0015261F" w:rsidRDefault="00FC541A" w:rsidP="006F7801">
      <w:pPr>
        <w:pStyle w:val="Heading2"/>
        <w:rPr>
          <w:lang w:val="es-US"/>
        </w:rPr>
      </w:pPr>
      <w:r>
        <w:rPr>
          <w:iCs/>
          <w:lang w:val="es"/>
        </w:rPr>
        <w:lastRenderedPageBreak/>
        <w:t>Clasificación del fitoplancton según su función</w:t>
      </w:r>
    </w:p>
    <w:p w14:paraId="673488A6" w14:textId="0388F0DC" w:rsidR="00821889" w:rsidRPr="0015261F" w:rsidRDefault="00C07CE8" w:rsidP="000914ED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Lee la información de cada tarjeta y escoge una de las características indicadas. Separa el fitoplancton en al menos dos grupos según la característica que hayas elegido. </w:t>
      </w:r>
    </w:p>
    <w:p w14:paraId="5FB555CD" w14:textId="13D3E2F2" w:rsidR="00821889" w:rsidRDefault="00EC0565" w:rsidP="00D56141">
      <w:pPr>
        <w:pStyle w:val="Heading3"/>
      </w:pPr>
      <w:r>
        <w:rPr>
          <w:iCs/>
          <w:lang w:val="es"/>
        </w:rPr>
        <w:t>Característica 1</w:t>
      </w:r>
    </w:p>
    <w:p w14:paraId="75002930" w14:textId="536CC5CD" w:rsidR="00D56141" w:rsidRPr="00C83916" w:rsidRDefault="00D56141" w:rsidP="001442ED">
      <w:pPr>
        <w:pStyle w:val="BodyText"/>
        <w:numPr>
          <w:ilvl w:val="0"/>
          <w:numId w:val="13"/>
        </w:numPr>
        <w:spacing w:after="180"/>
        <w:rPr>
          <w:rFonts w:cstheme="minorHAnsi"/>
        </w:rPr>
      </w:pPr>
      <w:bookmarkStart w:id="1" w:name="_Hlk70504697"/>
      <w:r>
        <w:rPr>
          <w:rFonts w:cstheme="minorHAnsi"/>
          <w:lang w:val="es"/>
        </w:rPr>
        <w:t xml:space="preserve">¿Qué característica elegiste? </w:t>
      </w:r>
    </w:p>
    <w:p w14:paraId="1E80F253" w14:textId="77777777" w:rsidR="00C35B60" w:rsidRPr="00C83916" w:rsidRDefault="00C35B60" w:rsidP="00B036CE">
      <w:pPr>
        <w:pStyle w:val="BodyText"/>
        <w:spacing w:after="180"/>
        <w:rPr>
          <w:rFonts w:cstheme="minorHAnsi"/>
        </w:rPr>
      </w:pPr>
    </w:p>
    <w:p w14:paraId="03294320" w14:textId="3E4D593F" w:rsidR="00D56141" w:rsidRPr="0015261F" w:rsidRDefault="00D56141" w:rsidP="001442ED">
      <w:pPr>
        <w:pStyle w:val="BodyText"/>
        <w:numPr>
          <w:ilvl w:val="0"/>
          <w:numId w:val="13"/>
        </w:numPr>
        <w:spacing w:after="180"/>
        <w:rPr>
          <w:rFonts w:cstheme="minorHAnsi"/>
          <w:lang w:val="es-US"/>
        </w:rPr>
      </w:pPr>
      <w:r>
        <w:rPr>
          <w:rFonts w:cstheme="minorHAnsi"/>
          <w:lang w:val="es"/>
        </w:rPr>
        <w:t xml:space="preserve">¿Cómo crees que la característica que elegiste afecta al crecimiento del fitoplancton? </w:t>
      </w:r>
    </w:p>
    <w:p w14:paraId="0EDA5B32" w14:textId="761B1CE9" w:rsidR="00DE6A66" w:rsidRPr="0015261F" w:rsidRDefault="00DE6A66" w:rsidP="00DE6A66">
      <w:pPr>
        <w:pStyle w:val="Default"/>
        <w:rPr>
          <w:rFonts w:asciiTheme="minorHAnsi" w:hAnsiTheme="minorHAnsi" w:cstheme="minorHAnsi"/>
          <w:lang w:val="es-US"/>
        </w:rPr>
      </w:pPr>
    </w:p>
    <w:p w14:paraId="0931023F" w14:textId="77777777" w:rsidR="00C35B60" w:rsidRPr="0015261F" w:rsidRDefault="00C35B60" w:rsidP="00DE6A66">
      <w:pPr>
        <w:pStyle w:val="Default"/>
        <w:rPr>
          <w:rFonts w:asciiTheme="minorHAnsi" w:hAnsiTheme="minorHAnsi" w:cstheme="minorHAnsi"/>
          <w:lang w:val="es-US"/>
        </w:rPr>
      </w:pPr>
    </w:p>
    <w:p w14:paraId="69E94A4E" w14:textId="77777777" w:rsidR="00DE6A66" w:rsidRPr="0015261F" w:rsidRDefault="00DE6A66" w:rsidP="00DE6A66">
      <w:pPr>
        <w:pStyle w:val="Default"/>
        <w:ind w:left="720"/>
        <w:rPr>
          <w:rFonts w:asciiTheme="minorHAnsi" w:hAnsiTheme="minorHAnsi" w:cstheme="minorHAnsi"/>
          <w:color w:val="auto"/>
          <w:lang w:val="es-US"/>
        </w:rPr>
      </w:pPr>
    </w:p>
    <w:p w14:paraId="35D47491" w14:textId="7C2C9B29" w:rsidR="00DE6A66" w:rsidRPr="0015261F" w:rsidRDefault="00DE6A66" w:rsidP="00DE6A66">
      <w:pPr>
        <w:pStyle w:val="Default"/>
        <w:numPr>
          <w:ilvl w:val="0"/>
          <w:numId w:val="13"/>
        </w:numPr>
        <w:rPr>
          <w:rFonts w:asciiTheme="minorHAnsi" w:hAnsiTheme="minorHAnsi" w:cstheme="minorHAnsi"/>
          <w:color w:val="auto"/>
          <w:lang w:val="es-US"/>
        </w:rPr>
      </w:pPr>
      <w:r>
        <w:rPr>
          <w:rFonts w:asciiTheme="minorHAnsi" w:hAnsiTheme="minorHAnsi" w:cstheme="minorHAnsi"/>
          <w:color w:val="auto"/>
          <w:lang w:val="es"/>
        </w:rPr>
        <w:t xml:space="preserve">Haz una tabla con columnas para cada grupo que hayas hecho en función de la característica que elegiste. Enumera todo el fitoplancton de cada grupo en la columna designada. </w:t>
      </w:r>
    </w:p>
    <w:bookmarkEnd w:id="1"/>
    <w:p w14:paraId="77731D01" w14:textId="3ECB1F6A" w:rsidR="00D56141" w:rsidRPr="0015261F" w:rsidRDefault="00D56141" w:rsidP="00DE6A66">
      <w:pPr>
        <w:pStyle w:val="BodyText"/>
        <w:spacing w:after="180"/>
        <w:rPr>
          <w:rFonts w:cstheme="minorHAnsi"/>
          <w:lang w:val="es-US"/>
        </w:rPr>
      </w:pPr>
    </w:p>
    <w:p w14:paraId="11810964" w14:textId="1E51F9AD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49E42C1A" w14:textId="517CBB82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393250CE" w14:textId="4C65D15F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791E158E" w14:textId="77777777" w:rsidR="007A0808" w:rsidRPr="0015261F" w:rsidRDefault="007A0808" w:rsidP="00DE6A66">
      <w:pPr>
        <w:pStyle w:val="BodyText"/>
        <w:spacing w:after="180"/>
        <w:rPr>
          <w:rFonts w:cstheme="minorHAnsi"/>
          <w:lang w:val="es-US"/>
        </w:rPr>
      </w:pPr>
    </w:p>
    <w:p w14:paraId="36AF84BF" w14:textId="467CFD4D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32FDDCA3" w14:textId="77777777" w:rsidR="000D262F" w:rsidRPr="0015261F" w:rsidRDefault="000D262F" w:rsidP="00DE6A66">
      <w:pPr>
        <w:pStyle w:val="BodyText"/>
        <w:spacing w:after="180"/>
        <w:rPr>
          <w:rFonts w:cstheme="minorHAnsi"/>
          <w:lang w:val="es-US"/>
        </w:rPr>
      </w:pPr>
    </w:p>
    <w:p w14:paraId="65FB04B8" w14:textId="01F261A9" w:rsidR="00821889" w:rsidRPr="00C83916" w:rsidRDefault="00D56141" w:rsidP="000914ED">
      <w:pPr>
        <w:pStyle w:val="BodyText"/>
        <w:numPr>
          <w:ilvl w:val="0"/>
          <w:numId w:val="13"/>
        </w:numPr>
        <w:spacing w:after="240"/>
        <w:rPr>
          <w:rFonts w:cstheme="minorHAnsi"/>
        </w:rPr>
      </w:pPr>
      <w:r>
        <w:rPr>
          <w:rFonts w:cstheme="minorHAnsi"/>
          <w:lang w:val="es"/>
        </w:rPr>
        <w:t xml:space="preserve">Compara el fitoplancton de cada categoría con el fitoplancton de cada lago. </w:t>
      </w:r>
      <w:r>
        <w:rPr>
          <w:rFonts w:cstheme="minorHAnsi"/>
          <w:lang w:val="es"/>
        </w:rPr>
        <w:br/>
        <w:t xml:space="preserve">¿Qué patrones observas? </w:t>
      </w:r>
    </w:p>
    <w:p w14:paraId="152FBC4F" w14:textId="77777777" w:rsidR="000D262F" w:rsidRDefault="000D262F" w:rsidP="003B15F7">
      <w:pPr>
        <w:pStyle w:val="BodyText"/>
        <w:spacing w:after="360"/>
      </w:pPr>
    </w:p>
    <w:p w14:paraId="3DA6182A" w14:textId="77777777" w:rsidR="000D262F" w:rsidRDefault="000D262F" w:rsidP="003B15F7">
      <w:pPr>
        <w:pStyle w:val="BodyText"/>
        <w:spacing w:after="360"/>
      </w:pPr>
    </w:p>
    <w:p w14:paraId="5A7DB903" w14:textId="3DD33396" w:rsidR="00821889" w:rsidRDefault="00F12ED8" w:rsidP="003B15F7">
      <w:pPr>
        <w:pStyle w:val="BodyText"/>
        <w:spacing w:after="360"/>
      </w:pPr>
      <w:r>
        <w:rPr>
          <w:lang w:val="es"/>
        </w:rPr>
        <w:t xml:space="preserve">En la página siguiente, elige una característica diferente de las que aparecen en las tarjetas y vuelve a clasificar el fitoplancton en función de la nueva característica. Repite este proceso dos veces. </w:t>
      </w:r>
    </w:p>
    <w:p w14:paraId="6A6EE97E" w14:textId="77777777" w:rsidR="004E3FFE" w:rsidRDefault="004E3FFE" w:rsidP="003B15F7">
      <w:pPr>
        <w:pStyle w:val="BodyText"/>
        <w:spacing w:after="360"/>
      </w:pPr>
    </w:p>
    <w:p w14:paraId="21A83AB4" w14:textId="4526385E" w:rsidR="0073681B" w:rsidRDefault="0073681B" w:rsidP="0073681B">
      <w:pPr>
        <w:pStyle w:val="Heading3"/>
      </w:pPr>
      <w:r>
        <w:rPr>
          <w:iCs/>
          <w:lang w:val="es"/>
        </w:rPr>
        <w:lastRenderedPageBreak/>
        <w:t>Característica 2</w:t>
      </w:r>
    </w:p>
    <w:p w14:paraId="184C203E" w14:textId="2C37882F" w:rsidR="0073681B" w:rsidRDefault="0073681B" w:rsidP="006A4378">
      <w:pPr>
        <w:pStyle w:val="BodyText"/>
        <w:numPr>
          <w:ilvl w:val="0"/>
          <w:numId w:val="14"/>
        </w:numPr>
        <w:spacing w:after="60"/>
      </w:pPr>
      <w:r>
        <w:rPr>
          <w:lang w:val="es"/>
        </w:rPr>
        <w:t>¿Qué característica elegiste? __________________________________________</w:t>
      </w:r>
    </w:p>
    <w:p w14:paraId="3B7DA9D7" w14:textId="7735A5BE" w:rsidR="0073681B" w:rsidRPr="0015261F" w:rsidRDefault="0073681B" w:rsidP="00F80001">
      <w:pPr>
        <w:pStyle w:val="BodyText"/>
        <w:numPr>
          <w:ilvl w:val="0"/>
          <w:numId w:val="14"/>
        </w:numPr>
        <w:spacing w:after="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6024668D" w14:textId="77777777" w:rsidR="00C83916" w:rsidRPr="0015261F" w:rsidRDefault="00C83916" w:rsidP="006761C2">
      <w:pPr>
        <w:pStyle w:val="BodyText"/>
        <w:spacing w:after="180"/>
        <w:rPr>
          <w:lang w:val="es-US"/>
        </w:rPr>
      </w:pPr>
    </w:p>
    <w:p w14:paraId="5EE9633D" w14:textId="0764BCD7" w:rsidR="0073681B" w:rsidRPr="0015261F" w:rsidRDefault="00600343" w:rsidP="00926C43">
      <w:pPr>
        <w:pStyle w:val="BodyText"/>
        <w:numPr>
          <w:ilvl w:val="0"/>
          <w:numId w:val="14"/>
        </w:numPr>
        <w:spacing w:after="180"/>
        <w:rPr>
          <w:lang w:val="es-US"/>
        </w:rPr>
      </w:pPr>
      <w:r>
        <w:rPr>
          <w:lang w:val="es"/>
        </w:rPr>
        <w:t xml:space="preserve">Haz una tabla con columnas para cada grupo que hayas hecho en función de la característica que elegiste. Enumera todo el fitoplancton de cada grupo en la columna designada. </w:t>
      </w:r>
    </w:p>
    <w:p w14:paraId="3A90F599" w14:textId="31A96313" w:rsidR="0073681B" w:rsidRPr="0015261F" w:rsidRDefault="0073681B" w:rsidP="00926C43">
      <w:pPr>
        <w:pStyle w:val="BodyText"/>
        <w:spacing w:after="180"/>
        <w:rPr>
          <w:lang w:val="es-US"/>
        </w:rPr>
      </w:pPr>
    </w:p>
    <w:p w14:paraId="4A4AA937" w14:textId="77777777" w:rsidR="00FE1D8E" w:rsidRPr="0015261F" w:rsidRDefault="00FE1D8E" w:rsidP="00926C43">
      <w:pPr>
        <w:pStyle w:val="BodyText"/>
        <w:spacing w:after="180"/>
        <w:rPr>
          <w:lang w:val="es-US"/>
        </w:rPr>
      </w:pPr>
    </w:p>
    <w:p w14:paraId="08259386" w14:textId="51B20F4A" w:rsidR="00F22537" w:rsidRPr="0015261F" w:rsidRDefault="00F22537" w:rsidP="00926C43">
      <w:pPr>
        <w:pStyle w:val="BodyText"/>
        <w:spacing w:after="180"/>
        <w:rPr>
          <w:lang w:val="es-US"/>
        </w:rPr>
      </w:pPr>
    </w:p>
    <w:p w14:paraId="37016D9D" w14:textId="0736E3F4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5FD3B2DF" w14:textId="77777777" w:rsidR="004445E4" w:rsidRPr="0015261F" w:rsidRDefault="004445E4" w:rsidP="00795405">
      <w:pPr>
        <w:pStyle w:val="BodyText"/>
        <w:spacing w:after="0"/>
        <w:rPr>
          <w:lang w:val="es-US"/>
        </w:rPr>
      </w:pPr>
    </w:p>
    <w:p w14:paraId="662AD1A3" w14:textId="24992903" w:rsidR="0073681B" w:rsidRDefault="0073681B" w:rsidP="003B15F7">
      <w:pPr>
        <w:pStyle w:val="BodyText"/>
        <w:numPr>
          <w:ilvl w:val="0"/>
          <w:numId w:val="14"/>
        </w:numPr>
        <w:spacing w:after="360"/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22C72DCF" w14:textId="77777777" w:rsidR="00F22537" w:rsidRDefault="00F22537" w:rsidP="004445E4">
      <w:pPr>
        <w:pStyle w:val="BodyText"/>
        <w:spacing w:after="240"/>
      </w:pPr>
    </w:p>
    <w:p w14:paraId="1878F3C7" w14:textId="64A7753A" w:rsidR="000914ED" w:rsidRDefault="000914ED" w:rsidP="000914ED">
      <w:pPr>
        <w:pStyle w:val="Heading3"/>
      </w:pPr>
      <w:r>
        <w:rPr>
          <w:iCs/>
          <w:lang w:val="es"/>
        </w:rPr>
        <w:t>Característica 3</w:t>
      </w:r>
    </w:p>
    <w:p w14:paraId="732CE365" w14:textId="5ABA21A3" w:rsidR="000914ED" w:rsidRDefault="000914ED" w:rsidP="006A4378">
      <w:pPr>
        <w:pStyle w:val="BodyText"/>
        <w:numPr>
          <w:ilvl w:val="0"/>
          <w:numId w:val="15"/>
        </w:numPr>
        <w:spacing w:after="60"/>
      </w:pPr>
      <w:r>
        <w:rPr>
          <w:lang w:val="es"/>
        </w:rPr>
        <w:t>¿Qué característica elegiste? __________________________________________</w:t>
      </w:r>
    </w:p>
    <w:p w14:paraId="1C1C8C2F" w14:textId="2D4A909A" w:rsidR="000914ED" w:rsidRPr="0015261F" w:rsidRDefault="000914ED" w:rsidP="00332431">
      <w:pPr>
        <w:pStyle w:val="BodyText"/>
        <w:numPr>
          <w:ilvl w:val="0"/>
          <w:numId w:val="15"/>
        </w:numPr>
        <w:spacing w:after="0"/>
        <w:rPr>
          <w:lang w:val="es-US"/>
        </w:rPr>
      </w:pPr>
      <w:r>
        <w:rPr>
          <w:lang w:val="es"/>
        </w:rPr>
        <w:t xml:space="preserve">¿Cómo crees que la característica que elegiste afecta al crecimiento del fitoplancton? </w:t>
      </w:r>
    </w:p>
    <w:p w14:paraId="209A33D2" w14:textId="77777777" w:rsidR="00FE1D8E" w:rsidRPr="0015261F" w:rsidRDefault="00FE1D8E" w:rsidP="00FE1D8E">
      <w:pPr>
        <w:pStyle w:val="BodyText"/>
        <w:spacing w:after="180"/>
        <w:rPr>
          <w:lang w:val="es-US"/>
        </w:rPr>
      </w:pPr>
    </w:p>
    <w:p w14:paraId="0E3AAF89" w14:textId="5558C977" w:rsidR="000914ED" w:rsidRPr="0015261F" w:rsidRDefault="00FE1D8E" w:rsidP="001442ED">
      <w:pPr>
        <w:pStyle w:val="BodyText"/>
        <w:numPr>
          <w:ilvl w:val="0"/>
          <w:numId w:val="15"/>
        </w:numPr>
        <w:spacing w:after="180"/>
        <w:rPr>
          <w:lang w:val="es-US"/>
        </w:rPr>
      </w:pPr>
      <w:r>
        <w:rPr>
          <w:lang w:val="es"/>
        </w:rPr>
        <w:t xml:space="preserve">Haz una tabla con columnas para cada grupo que hayas hecho en función de la característica que elegiste. Enumera todo el fitoplancton de cada grupo en la columna designada. </w:t>
      </w:r>
    </w:p>
    <w:p w14:paraId="4A35AF0D" w14:textId="50C731AB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04C95EF1" w14:textId="3C4BF3A8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48CF3F09" w14:textId="4CD6F0CF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6CE107B1" w14:textId="70166D82" w:rsidR="00BF190A" w:rsidRPr="0015261F" w:rsidRDefault="00BF190A" w:rsidP="00926C43">
      <w:pPr>
        <w:pStyle w:val="BodyText"/>
        <w:spacing w:after="180"/>
        <w:rPr>
          <w:lang w:val="es-US"/>
        </w:rPr>
      </w:pPr>
    </w:p>
    <w:p w14:paraId="2774005A" w14:textId="77777777" w:rsidR="00D55DC4" w:rsidRPr="0015261F" w:rsidRDefault="00D55DC4" w:rsidP="00795405">
      <w:pPr>
        <w:pStyle w:val="BodyText"/>
        <w:spacing w:after="0"/>
        <w:rPr>
          <w:lang w:val="es-US"/>
        </w:rPr>
      </w:pPr>
    </w:p>
    <w:p w14:paraId="7328CFF7" w14:textId="77777777" w:rsidR="000914ED" w:rsidRDefault="000914ED" w:rsidP="000914ED">
      <w:pPr>
        <w:pStyle w:val="BodyText"/>
        <w:numPr>
          <w:ilvl w:val="0"/>
          <w:numId w:val="15"/>
        </w:numPr>
      </w:pPr>
      <w:r>
        <w:rPr>
          <w:lang w:val="es"/>
        </w:rPr>
        <w:t xml:space="preserve">Compara el fitoplancton de cada categoría con el fitoplancton de cada lago. </w:t>
      </w:r>
      <w:r>
        <w:rPr>
          <w:lang w:val="es"/>
        </w:rPr>
        <w:br/>
        <w:t xml:space="preserve">¿Qué patrones observas? </w:t>
      </w:r>
    </w:p>
    <w:p w14:paraId="5CA154D3" w14:textId="58FD6BC6" w:rsidR="00821889" w:rsidRPr="000C7EEC" w:rsidRDefault="00DE4717" w:rsidP="00DE4717">
      <w:pPr>
        <w:pStyle w:val="Heading1"/>
        <w:rPr>
          <w:lang w:val="es-US"/>
        </w:rPr>
      </w:pPr>
      <w:r>
        <w:rPr>
          <w:bCs/>
          <w:lang w:val="es"/>
        </w:rPr>
        <w:lastRenderedPageBreak/>
        <w:t>Notas de discusión en clase</w:t>
      </w:r>
    </w:p>
    <w:p w14:paraId="162ADAEC" w14:textId="051D4BFB" w:rsidR="00821889" w:rsidRPr="000C7EEC" w:rsidRDefault="00821889" w:rsidP="00821889">
      <w:pPr>
        <w:pStyle w:val="BodyText"/>
        <w:rPr>
          <w:lang w:val="es-US"/>
        </w:rPr>
      </w:pPr>
    </w:p>
    <w:p w14:paraId="4FF89128" w14:textId="0DE5957C" w:rsidR="00821889" w:rsidRPr="000C7EEC" w:rsidRDefault="00821889" w:rsidP="00821889">
      <w:pPr>
        <w:pStyle w:val="BodyText"/>
        <w:rPr>
          <w:lang w:val="es-US"/>
        </w:rPr>
      </w:pPr>
    </w:p>
    <w:p w14:paraId="3BA46361" w14:textId="69BA8595" w:rsidR="00821889" w:rsidRPr="000C7EEC" w:rsidRDefault="00821889" w:rsidP="00821889">
      <w:pPr>
        <w:pStyle w:val="BodyText"/>
        <w:rPr>
          <w:lang w:val="es-US"/>
        </w:rPr>
      </w:pPr>
    </w:p>
    <w:p w14:paraId="33A3A003" w14:textId="273E68BC" w:rsidR="003739B6" w:rsidRPr="000C7EEC" w:rsidRDefault="003739B6" w:rsidP="00821889">
      <w:pPr>
        <w:pStyle w:val="BodyText"/>
        <w:rPr>
          <w:lang w:val="es-US"/>
        </w:rPr>
      </w:pPr>
    </w:p>
    <w:p w14:paraId="2044BF61" w14:textId="086E9FDE" w:rsidR="003739B6" w:rsidRPr="000C7EEC" w:rsidRDefault="003739B6" w:rsidP="00821889">
      <w:pPr>
        <w:pStyle w:val="BodyText"/>
        <w:rPr>
          <w:lang w:val="es-US"/>
        </w:rPr>
      </w:pPr>
    </w:p>
    <w:p w14:paraId="16F7C0E6" w14:textId="39AFE257" w:rsidR="003739B6" w:rsidRPr="000C7EEC" w:rsidRDefault="003739B6" w:rsidP="00821889">
      <w:pPr>
        <w:pStyle w:val="BodyText"/>
        <w:rPr>
          <w:lang w:val="es-US"/>
        </w:rPr>
      </w:pPr>
    </w:p>
    <w:p w14:paraId="2B8AF295" w14:textId="0C8902D7" w:rsidR="003739B6" w:rsidRPr="000C7EEC" w:rsidRDefault="003739B6" w:rsidP="00821889">
      <w:pPr>
        <w:pStyle w:val="BodyText"/>
        <w:rPr>
          <w:lang w:val="es-US"/>
        </w:rPr>
      </w:pPr>
    </w:p>
    <w:p w14:paraId="7F3EBB3B" w14:textId="24A1D16D" w:rsidR="003739B6" w:rsidRPr="000C7EEC" w:rsidRDefault="003739B6" w:rsidP="00821889">
      <w:pPr>
        <w:pStyle w:val="BodyText"/>
        <w:rPr>
          <w:lang w:val="es-US"/>
        </w:rPr>
      </w:pPr>
    </w:p>
    <w:p w14:paraId="6EEC1A56" w14:textId="02BC83AA" w:rsidR="003739B6" w:rsidRPr="000C7EEC" w:rsidRDefault="003739B6" w:rsidP="00821889">
      <w:pPr>
        <w:pStyle w:val="BodyText"/>
        <w:rPr>
          <w:lang w:val="es-US"/>
        </w:rPr>
      </w:pPr>
    </w:p>
    <w:p w14:paraId="1513CD3A" w14:textId="77777777" w:rsidR="007F2CCD" w:rsidRPr="000C7EEC" w:rsidRDefault="007F2CCD" w:rsidP="00821889">
      <w:pPr>
        <w:pStyle w:val="BodyText"/>
        <w:rPr>
          <w:lang w:val="es-US"/>
        </w:rPr>
      </w:pPr>
    </w:p>
    <w:p w14:paraId="6FDDC7CF" w14:textId="2A4753ED" w:rsidR="003739B6" w:rsidRPr="000C7EEC" w:rsidRDefault="003739B6" w:rsidP="00821889">
      <w:pPr>
        <w:pStyle w:val="BodyText"/>
        <w:rPr>
          <w:lang w:val="es-US"/>
        </w:rPr>
      </w:pPr>
    </w:p>
    <w:p w14:paraId="0D6B6B2A" w14:textId="6CFAE958" w:rsidR="003739B6" w:rsidRPr="000C7EEC" w:rsidRDefault="003739B6" w:rsidP="00821889">
      <w:pPr>
        <w:pStyle w:val="BodyText"/>
        <w:rPr>
          <w:lang w:val="es-US"/>
        </w:rPr>
      </w:pPr>
    </w:p>
    <w:p w14:paraId="079DD4C1" w14:textId="25DC50D7" w:rsidR="003739B6" w:rsidRPr="0015261F" w:rsidRDefault="003739B6" w:rsidP="003739B6">
      <w:pPr>
        <w:pStyle w:val="Heading2"/>
        <w:rPr>
          <w:lang w:val="es-US"/>
        </w:rPr>
      </w:pPr>
      <w:r>
        <w:rPr>
          <w:iCs/>
          <w:lang w:val="es"/>
        </w:rPr>
        <w:t>Modelo revisado de crecimiento del fitoplancton</w:t>
      </w:r>
    </w:p>
    <w:p w14:paraId="4CF7B738" w14:textId="3D62D8E9" w:rsidR="003739B6" w:rsidRPr="0015261F" w:rsidRDefault="00AD77D7" w:rsidP="003739B6">
      <w:pPr>
        <w:rPr>
          <w:lang w:val="es-US"/>
        </w:rPr>
      </w:pPr>
      <w:r>
        <w:rPr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cambios que hiciste en tu modelo inicial.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3739B6" w:rsidRPr="000C7EEC" w14:paraId="74C3D8C9" w14:textId="77777777" w:rsidTr="000C7EEC">
        <w:trPr>
          <w:trHeight w:val="4962"/>
        </w:trPr>
        <w:tc>
          <w:tcPr>
            <w:tcW w:w="1872" w:type="dxa"/>
            <w:vAlign w:val="center"/>
          </w:tcPr>
          <w:p w14:paraId="563CC7A5" w14:textId="77777777" w:rsidR="003739B6" w:rsidRPr="0015261F" w:rsidRDefault="003739B6" w:rsidP="00A941C9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35B96884" w14:textId="433430C6" w:rsidR="003739B6" w:rsidRPr="0015261F" w:rsidRDefault="008D220E" w:rsidP="008D220E">
      <w:pPr>
        <w:pStyle w:val="Heading1"/>
        <w:rPr>
          <w:lang w:val="es-US"/>
        </w:rPr>
      </w:pPr>
      <w:r>
        <w:rPr>
          <w:bCs/>
          <w:lang w:val="es"/>
        </w:rPr>
        <w:lastRenderedPageBreak/>
        <w:t>Investigación sobre el fitoplancton</w:t>
      </w:r>
    </w:p>
    <w:p w14:paraId="0579DFA6" w14:textId="05ECDCE0" w:rsidR="003739B6" w:rsidRPr="0015261F" w:rsidRDefault="006B292D" w:rsidP="00050344">
      <w:pPr>
        <w:pStyle w:val="BodyText"/>
        <w:spacing w:after="0" w:line="240" w:lineRule="auto"/>
        <w:rPr>
          <w:lang w:val="es-US"/>
        </w:rPr>
      </w:pPr>
      <w:r>
        <w:rPr>
          <w:lang w:val="es"/>
        </w:rPr>
        <w:t>Elige un factor que provoque el crecimiento del fitoplancton. ¿Cómo puedes probar esto para ver si es cierto?</w:t>
      </w:r>
    </w:p>
    <w:p w14:paraId="6AE23CEA" w14:textId="4A135F9F" w:rsidR="00050344" w:rsidRPr="0015261F" w:rsidRDefault="00050344" w:rsidP="008474F1">
      <w:pPr>
        <w:rPr>
          <w:lang w:val="es-US"/>
        </w:rPr>
      </w:pPr>
    </w:p>
    <w:p w14:paraId="6448408F" w14:textId="51DACCBB" w:rsidR="008474F1" w:rsidRPr="0015261F" w:rsidRDefault="008474F1" w:rsidP="008474F1">
      <w:pPr>
        <w:pStyle w:val="BodyText"/>
        <w:rPr>
          <w:lang w:val="es-US"/>
        </w:rPr>
      </w:pPr>
    </w:p>
    <w:p w14:paraId="51ECF135" w14:textId="77777777" w:rsidR="008474F1" w:rsidRPr="0015261F" w:rsidRDefault="008474F1" w:rsidP="008474F1">
      <w:pPr>
        <w:pStyle w:val="BodyText"/>
        <w:rPr>
          <w:lang w:val="es-US"/>
        </w:rPr>
      </w:pPr>
    </w:p>
    <w:p w14:paraId="63E0827F" w14:textId="4E091C31" w:rsidR="008474F1" w:rsidRPr="0015261F" w:rsidRDefault="008474F1" w:rsidP="008474F1">
      <w:pPr>
        <w:pStyle w:val="BodyText"/>
        <w:rPr>
          <w:lang w:val="es-US"/>
        </w:rPr>
      </w:pPr>
    </w:p>
    <w:p w14:paraId="4E8B5253" w14:textId="51E221C7" w:rsidR="00BE4AEB" w:rsidRPr="0015261F" w:rsidRDefault="00BE4AEB" w:rsidP="008474F1">
      <w:pPr>
        <w:pStyle w:val="BodyText"/>
        <w:rPr>
          <w:lang w:val="es-US"/>
        </w:rPr>
      </w:pPr>
    </w:p>
    <w:p w14:paraId="6B36B126" w14:textId="77777777" w:rsidR="00BE4AEB" w:rsidRPr="0015261F" w:rsidRDefault="00BE4AEB" w:rsidP="008474F1">
      <w:pPr>
        <w:pStyle w:val="BodyText"/>
        <w:rPr>
          <w:lang w:val="es-US"/>
        </w:rPr>
      </w:pPr>
    </w:p>
    <w:p w14:paraId="5EE52405" w14:textId="6879FB1F" w:rsidR="008474F1" w:rsidRPr="0015261F" w:rsidRDefault="008474F1" w:rsidP="008474F1">
      <w:pPr>
        <w:pStyle w:val="BodyText"/>
        <w:rPr>
          <w:lang w:val="es-US"/>
        </w:rPr>
      </w:pPr>
    </w:p>
    <w:p w14:paraId="2AA3C9E7" w14:textId="77777777" w:rsidR="00105CDB" w:rsidRPr="0015261F" w:rsidRDefault="00105CDB" w:rsidP="008474F1">
      <w:pPr>
        <w:pStyle w:val="BodyText"/>
        <w:rPr>
          <w:lang w:val="es-US"/>
        </w:rPr>
      </w:pPr>
    </w:p>
    <w:p w14:paraId="1611FC07" w14:textId="09818B58" w:rsidR="003739B6" w:rsidRPr="0015261F" w:rsidRDefault="00105CDB" w:rsidP="00BB5A36">
      <w:pPr>
        <w:pStyle w:val="Heading2"/>
        <w:rPr>
          <w:lang w:val="es-US"/>
        </w:rPr>
      </w:pPr>
      <w:r>
        <w:rPr>
          <w:iCs/>
          <w:lang w:val="es"/>
        </w:rPr>
        <w:t>Pregunta de investigación</w:t>
      </w:r>
    </w:p>
    <w:p w14:paraId="648ECA60" w14:textId="77777777" w:rsidR="00311370" w:rsidRPr="0015261F" w:rsidRDefault="00311370" w:rsidP="00F85E19">
      <w:pPr>
        <w:pStyle w:val="BodyText"/>
        <w:spacing w:after="0"/>
        <w:rPr>
          <w:i/>
          <w:iCs/>
          <w:lang w:val="es-US"/>
        </w:rPr>
      </w:pPr>
    </w:p>
    <w:p w14:paraId="7875C9CC" w14:textId="69F48492" w:rsidR="003739B6" w:rsidRPr="0015261F" w:rsidRDefault="00C71DD7" w:rsidP="00F85E19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>¿Cómo afecta ______________________________ al crecimiento del fitoplancton?</w:t>
      </w:r>
    </w:p>
    <w:p w14:paraId="4965D4F2" w14:textId="2CE6849B" w:rsidR="00F85E19" w:rsidRPr="0015261F" w:rsidRDefault="00F85E19" w:rsidP="009141FF">
      <w:pPr>
        <w:pStyle w:val="BodyText"/>
        <w:ind w:firstLine="14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(Escribe aquí el factor que vas a probar)</w:t>
      </w:r>
    </w:p>
    <w:p w14:paraId="3948784A" w14:textId="2C3B8101" w:rsidR="008474F1" w:rsidRPr="0015261F" w:rsidRDefault="008474F1" w:rsidP="00821889">
      <w:pPr>
        <w:pStyle w:val="BodyText"/>
        <w:rPr>
          <w:lang w:val="es-US"/>
        </w:rPr>
      </w:pPr>
    </w:p>
    <w:p w14:paraId="3EEE2A55" w14:textId="77777777" w:rsidR="008474F1" w:rsidRPr="0015261F" w:rsidRDefault="008474F1" w:rsidP="00821889">
      <w:pPr>
        <w:pStyle w:val="BodyText"/>
        <w:rPr>
          <w:lang w:val="es-US"/>
        </w:rPr>
      </w:pPr>
    </w:p>
    <w:p w14:paraId="5A92C55E" w14:textId="51D5FFDE" w:rsidR="00D52733" w:rsidRPr="0015261F" w:rsidRDefault="00105CDB" w:rsidP="00B800A2">
      <w:pPr>
        <w:pStyle w:val="Heading2"/>
        <w:rPr>
          <w:lang w:val="es-US"/>
        </w:rPr>
      </w:pPr>
      <w:r>
        <w:rPr>
          <w:iCs/>
          <w:lang w:val="es"/>
        </w:rPr>
        <w:t>Predicción de la investigación</w:t>
      </w:r>
    </w:p>
    <w:p w14:paraId="0D13512A" w14:textId="0FAAA9E1" w:rsidR="00C71DD7" w:rsidRPr="0015261F" w:rsidRDefault="00816FF5" w:rsidP="00392CC6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Utiliza tu modelo para predecir qué ocurrirá con el número de fitoplancton si aumenta el factor que estás probando. </w:t>
      </w:r>
    </w:p>
    <w:p w14:paraId="2143E652" w14:textId="77777777" w:rsidR="008474F1" w:rsidRPr="0015261F" w:rsidRDefault="008474F1" w:rsidP="00F21692">
      <w:pPr>
        <w:pStyle w:val="BodyText"/>
        <w:spacing w:after="20"/>
        <w:rPr>
          <w:lang w:val="es-US"/>
        </w:rPr>
      </w:pPr>
    </w:p>
    <w:p w14:paraId="3E997BB5" w14:textId="4ADFF3A9" w:rsidR="00CA5F21" w:rsidRPr="0015261F" w:rsidRDefault="000454AD" w:rsidP="00D068B2">
      <w:pPr>
        <w:pStyle w:val="BodyText"/>
        <w:spacing w:after="0"/>
        <w:rPr>
          <w:sz w:val="18"/>
          <w:szCs w:val="18"/>
          <w:lang w:val="es-US"/>
        </w:rPr>
      </w:pPr>
      <w:r>
        <w:rPr>
          <w:i/>
          <w:iCs/>
          <w:lang w:val="es"/>
        </w:rPr>
        <w:t xml:space="preserve">Si _______________________________ aumenta, el número de fitoplancton </w:t>
      </w:r>
    </w:p>
    <w:p w14:paraId="31A98463" w14:textId="0C9368F6" w:rsidR="00CA5F21" w:rsidRPr="0015261F" w:rsidRDefault="00CA5F21" w:rsidP="00D068B2">
      <w:pPr>
        <w:pStyle w:val="BodyText"/>
        <w:ind w:firstLine="720"/>
        <w:rPr>
          <w:i/>
          <w:iCs/>
          <w:lang w:val="es-US"/>
        </w:rPr>
      </w:pPr>
      <w:bookmarkStart w:id="2" w:name="_Hlk70507409"/>
      <w:r>
        <w:rPr>
          <w:sz w:val="18"/>
          <w:szCs w:val="18"/>
          <w:lang w:val="es"/>
        </w:rPr>
        <w:t>(Escribe aquí el factor que vas a probar)</w:t>
      </w:r>
      <w:bookmarkEnd w:id="2"/>
      <w:r>
        <w:rPr>
          <w:sz w:val="18"/>
          <w:szCs w:val="18"/>
          <w:lang w:val="es"/>
        </w:rPr>
        <w:t xml:space="preserve"> </w:t>
      </w:r>
    </w:p>
    <w:p w14:paraId="539F1ECD" w14:textId="140B956E" w:rsidR="00B800A2" w:rsidRPr="0015261F" w:rsidRDefault="0066734C" w:rsidP="00392CC6">
      <w:pPr>
        <w:pStyle w:val="BodyText"/>
        <w:spacing w:before="360" w:after="0"/>
        <w:rPr>
          <w:i/>
          <w:iCs/>
          <w:lang w:val="es-US"/>
        </w:rPr>
      </w:pPr>
      <w:r>
        <w:rPr>
          <w:i/>
          <w:iCs/>
          <w:lang w:val="es"/>
        </w:rPr>
        <w:t xml:space="preserve">__________________________________. </w:t>
      </w:r>
    </w:p>
    <w:p w14:paraId="1BBFC47F" w14:textId="0E2E56F9" w:rsidR="00881AED" w:rsidRPr="0015261F" w:rsidRDefault="00881AED" w:rsidP="000C7EEC">
      <w:pPr>
        <w:pStyle w:val="BodyText"/>
        <w:rPr>
          <w:i/>
          <w:iCs/>
          <w:lang w:val="es-US"/>
        </w:rPr>
      </w:pPr>
      <w:r>
        <w:rPr>
          <w:sz w:val="18"/>
          <w:szCs w:val="18"/>
          <w:lang w:val="es"/>
        </w:rPr>
        <w:t xml:space="preserve">(aumentará, disminuirá, permanecerá igual) </w:t>
      </w:r>
    </w:p>
    <w:p w14:paraId="24B1E53F" w14:textId="77777777" w:rsidR="00434AE6" w:rsidRPr="0015261F" w:rsidRDefault="00434AE6">
      <w:pPr>
        <w:spacing w:after="160" w:line="259" w:lineRule="auto"/>
        <w:rPr>
          <w:lang w:val="es-US"/>
        </w:rPr>
      </w:pPr>
    </w:p>
    <w:p w14:paraId="0A1E7288" w14:textId="215067FC" w:rsidR="00795CFC" w:rsidRPr="0015261F" w:rsidRDefault="00795CFC">
      <w:pPr>
        <w:spacing w:after="160" w:line="259" w:lineRule="auto"/>
        <w:rPr>
          <w:rFonts w:asciiTheme="majorHAnsi" w:eastAsiaTheme="majorEastAsia" w:hAnsiTheme="majorHAnsi" w:cstheme="majorBidi"/>
          <w:i/>
          <w:color w:val="910D28" w:themeColor="accent1"/>
          <w:szCs w:val="26"/>
          <w:lang w:val="es-US"/>
        </w:rPr>
      </w:pPr>
      <w:r>
        <w:rPr>
          <w:lang w:val="es"/>
        </w:rPr>
        <w:br w:type="page"/>
      </w:r>
    </w:p>
    <w:p w14:paraId="73FB2EC0" w14:textId="66A95B3F" w:rsidR="00B800A2" w:rsidRPr="0015261F" w:rsidRDefault="002F1089" w:rsidP="002F1089">
      <w:pPr>
        <w:pStyle w:val="Heading2"/>
        <w:rPr>
          <w:lang w:val="es-US"/>
        </w:rPr>
      </w:pPr>
      <w:r>
        <w:rPr>
          <w:iCs/>
          <w:lang w:val="es"/>
        </w:rPr>
        <w:lastRenderedPageBreak/>
        <w:t>Recopilación de datos</w:t>
      </w:r>
    </w:p>
    <w:p w14:paraId="16CFFF31" w14:textId="29EC3D81" w:rsidR="007831C3" w:rsidRPr="0015261F" w:rsidRDefault="00AD29BF" w:rsidP="00AB47B2">
      <w:pPr>
        <w:pStyle w:val="BodyText"/>
        <w:numPr>
          <w:ilvl w:val="0"/>
          <w:numId w:val="16"/>
        </w:numPr>
        <w:spacing w:after="60"/>
        <w:rPr>
          <w:lang w:val="es-US"/>
        </w:rPr>
      </w:pPr>
      <w:r>
        <w:rPr>
          <w:lang w:val="es"/>
        </w:rPr>
        <w:t xml:space="preserve">Completa la línea en blanco de la parte superior de la segunda columna con el factor que estás probando. </w:t>
      </w:r>
    </w:p>
    <w:p w14:paraId="7DC3A8AA" w14:textId="775926A1" w:rsidR="00B800A2" w:rsidRPr="0015261F" w:rsidRDefault="007831C3" w:rsidP="00790F68">
      <w:pPr>
        <w:pStyle w:val="BodyText"/>
        <w:numPr>
          <w:ilvl w:val="0"/>
          <w:numId w:val="16"/>
        </w:numPr>
        <w:spacing w:after="240"/>
        <w:rPr>
          <w:lang w:val="es-US"/>
        </w:rPr>
      </w:pPr>
      <w:r>
        <w:rPr>
          <w:lang w:val="es"/>
        </w:rPr>
        <w:t xml:space="preserve">Mide y registra la profundidad de Secchi y cualquier cambio en el color y el olor del agua cada día. Si el disco Secchi toca el fondo de la botella y todavía puedes verlo, registra tu medición de profundidad de Secchi como “fondo”.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68"/>
        <w:gridCol w:w="2135"/>
        <w:gridCol w:w="2116"/>
        <w:gridCol w:w="2072"/>
        <w:gridCol w:w="2069"/>
      </w:tblGrid>
      <w:tr w:rsidR="00BC34D6" w14:paraId="572BC500" w14:textId="768BB69D" w:rsidTr="00F956E0">
        <w:trPr>
          <w:cantSplit/>
          <w:tblHeader/>
        </w:trPr>
        <w:tc>
          <w:tcPr>
            <w:tcW w:w="720" w:type="dxa"/>
            <w:shd w:val="clear" w:color="auto" w:fill="F2F7F6" w:themeFill="accent3" w:themeFillTint="33"/>
            <w:vAlign w:val="center"/>
          </w:tcPr>
          <w:p w14:paraId="044C338D" w14:textId="229E1FFF" w:rsidR="00BC34D6" w:rsidRPr="00F956E0" w:rsidRDefault="00AD139C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bookmarkStart w:id="3" w:name="_Hlk70426735"/>
            <w:r>
              <w:rPr>
                <w:bCs/>
                <w:color w:val="3E5C61" w:themeColor="text1"/>
                <w:lang w:val="es"/>
              </w:rPr>
              <w:t>Tiempo (d)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7A624B96" w14:textId="3D025A73" w:rsidR="00BC34D6" w:rsidRPr="00F956E0" w:rsidRDefault="007634A0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>
              <w:rPr>
                <w:bCs/>
                <w:color w:val="3E5C61" w:themeColor="text1"/>
                <w:lang w:val="es"/>
              </w:rPr>
              <w:t xml:space="preserve">_____________ </w:t>
            </w:r>
            <w:r>
              <w:rPr>
                <w:bCs/>
                <w:color w:val="3E5C61" w:themeColor="text1"/>
                <w:lang w:val="es"/>
              </w:rPr>
              <w:br/>
              <w:t>Profundidad de Secchi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27FAAF82" w14:textId="50032D8D" w:rsidR="00BC34D6" w:rsidRPr="0015261F" w:rsidRDefault="00FA2C86" w:rsidP="00A40332">
            <w:pPr>
              <w:pStyle w:val="TableColumnHeaders"/>
              <w:spacing w:line="276" w:lineRule="auto"/>
              <w:rPr>
                <w:color w:val="3E5C61" w:themeColor="text1"/>
                <w:lang w:val="es-US"/>
              </w:rPr>
            </w:pPr>
            <w:r>
              <w:rPr>
                <w:bCs/>
                <w:color w:val="3E5C61" w:themeColor="text1"/>
                <w:lang w:val="es"/>
              </w:rPr>
              <w:t>Control de la profundidad de Secchi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32D49E06" w14:textId="455187EE" w:rsidR="00BC34D6" w:rsidRPr="00F956E0" w:rsidRDefault="00C105D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>
              <w:rPr>
                <w:bCs/>
                <w:color w:val="3E5C61" w:themeColor="text1"/>
                <w:lang w:val="es"/>
              </w:rPr>
              <w:t>Color del agua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68E9AA68" w14:textId="22B5C12C" w:rsidR="00BC34D6" w:rsidRPr="00F956E0" w:rsidRDefault="00C105D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>
              <w:rPr>
                <w:bCs/>
                <w:color w:val="3E5C61" w:themeColor="text1"/>
                <w:lang w:val="es"/>
              </w:rPr>
              <w:t>Olor del agua</w:t>
            </w:r>
          </w:p>
        </w:tc>
      </w:tr>
      <w:tr w:rsidR="00BC34D6" w14:paraId="7A21E2E2" w14:textId="5CADBBC8" w:rsidTr="000D6D39">
        <w:trPr>
          <w:trHeight w:val="288"/>
        </w:trPr>
        <w:tc>
          <w:tcPr>
            <w:tcW w:w="720" w:type="dxa"/>
            <w:vAlign w:val="center"/>
          </w:tcPr>
          <w:p w14:paraId="4531625F" w14:textId="43E83F2C" w:rsidR="00BC34D6" w:rsidRDefault="000B712B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</w:t>
            </w:r>
          </w:p>
        </w:tc>
        <w:tc>
          <w:tcPr>
            <w:tcW w:w="2160" w:type="dxa"/>
            <w:vAlign w:val="center"/>
          </w:tcPr>
          <w:p w14:paraId="1297BA65" w14:textId="0AE288BA" w:rsidR="00BC34D6" w:rsidRDefault="00920989" w:rsidP="00A40332">
            <w:pPr>
              <w:pStyle w:val="TableData"/>
              <w:spacing w:line="276" w:lineRule="auto"/>
              <w:jc w:val="center"/>
            </w:pPr>
            <w:r>
              <w:rPr>
                <w:lang w:val="es"/>
              </w:rPr>
              <w:t>fondo</w:t>
            </w:r>
          </w:p>
        </w:tc>
        <w:tc>
          <w:tcPr>
            <w:tcW w:w="2160" w:type="dxa"/>
            <w:vAlign w:val="center"/>
          </w:tcPr>
          <w:p w14:paraId="61D66D09" w14:textId="2C40E921" w:rsidR="00BC34D6" w:rsidRDefault="00920989" w:rsidP="00A40332">
            <w:pPr>
              <w:pStyle w:val="TableData"/>
              <w:spacing w:line="276" w:lineRule="auto"/>
              <w:jc w:val="center"/>
            </w:pPr>
            <w:r>
              <w:rPr>
                <w:lang w:val="es"/>
              </w:rPr>
              <w:t>fondo</w:t>
            </w:r>
          </w:p>
        </w:tc>
        <w:tc>
          <w:tcPr>
            <w:tcW w:w="2160" w:type="dxa"/>
            <w:vAlign w:val="center"/>
          </w:tcPr>
          <w:p w14:paraId="1AE0AD09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009CCF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BC34D6" w14:paraId="5C17D50D" w14:textId="2DD22A1B" w:rsidTr="000D6D39">
        <w:trPr>
          <w:trHeight w:val="288"/>
        </w:trPr>
        <w:tc>
          <w:tcPr>
            <w:tcW w:w="720" w:type="dxa"/>
            <w:vAlign w:val="center"/>
          </w:tcPr>
          <w:p w14:paraId="0109F888" w14:textId="1F0F7B1C" w:rsidR="00BC34D6" w:rsidRPr="006B4CC2" w:rsidRDefault="000B712B" w:rsidP="00A40332">
            <w:pPr>
              <w:pStyle w:val="RowHeader"/>
              <w:spacing w:line="276" w:lineRule="auto"/>
              <w:jc w:val="center"/>
              <w:rPr>
                <w:rFonts w:cstheme="minorHAnsi"/>
              </w:rPr>
            </w:pPr>
            <w:r>
              <w:rPr>
                <w:bCs/>
                <w:lang w:val="es"/>
              </w:rPr>
              <w:t>2</w:t>
            </w:r>
          </w:p>
        </w:tc>
        <w:tc>
          <w:tcPr>
            <w:tcW w:w="2160" w:type="dxa"/>
            <w:vAlign w:val="center"/>
          </w:tcPr>
          <w:p w14:paraId="769039C4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6051589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AE24A04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72A617D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BC34D6" w14:paraId="7C7BB3B4" w14:textId="205476EE" w:rsidTr="000D6D39">
        <w:trPr>
          <w:trHeight w:val="288"/>
        </w:trPr>
        <w:tc>
          <w:tcPr>
            <w:tcW w:w="720" w:type="dxa"/>
            <w:vAlign w:val="center"/>
          </w:tcPr>
          <w:p w14:paraId="19553AFA" w14:textId="0879D344" w:rsidR="00BC34D6" w:rsidRDefault="000B712B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3</w:t>
            </w:r>
          </w:p>
        </w:tc>
        <w:tc>
          <w:tcPr>
            <w:tcW w:w="2160" w:type="dxa"/>
            <w:vAlign w:val="center"/>
          </w:tcPr>
          <w:p w14:paraId="75C447D5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604AD5E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B482C1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3635E67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738868EF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5FEC869" w14:textId="55707855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4</w:t>
            </w:r>
          </w:p>
        </w:tc>
        <w:tc>
          <w:tcPr>
            <w:tcW w:w="2160" w:type="dxa"/>
            <w:vAlign w:val="center"/>
          </w:tcPr>
          <w:p w14:paraId="0A5B2A9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67D3FB6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E02220D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2E12D0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3DC2E8A4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7BA79EC2" w14:textId="56C530AA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5</w:t>
            </w:r>
          </w:p>
        </w:tc>
        <w:tc>
          <w:tcPr>
            <w:tcW w:w="2160" w:type="dxa"/>
            <w:vAlign w:val="center"/>
          </w:tcPr>
          <w:p w14:paraId="6882648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D573FD2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7383EA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3C81462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0CD992C7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72CCA3D" w14:textId="65E8D727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6</w:t>
            </w:r>
          </w:p>
        </w:tc>
        <w:tc>
          <w:tcPr>
            <w:tcW w:w="2160" w:type="dxa"/>
            <w:vAlign w:val="center"/>
          </w:tcPr>
          <w:p w14:paraId="4C5769F7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0890079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2E3F05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D87C69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421A1733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688D528B" w14:textId="3092D480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7</w:t>
            </w:r>
          </w:p>
        </w:tc>
        <w:tc>
          <w:tcPr>
            <w:tcW w:w="2160" w:type="dxa"/>
            <w:vAlign w:val="center"/>
          </w:tcPr>
          <w:p w14:paraId="10A482C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238DAF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A340533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8B85177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02977D61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51518959" w14:textId="0BEF0A78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8</w:t>
            </w:r>
          </w:p>
        </w:tc>
        <w:tc>
          <w:tcPr>
            <w:tcW w:w="2160" w:type="dxa"/>
            <w:vAlign w:val="center"/>
          </w:tcPr>
          <w:p w14:paraId="400EFE76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A44DA9F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E83D2DD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23D3E9B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05592BD2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67991E27" w14:textId="6C715A82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9</w:t>
            </w:r>
          </w:p>
        </w:tc>
        <w:tc>
          <w:tcPr>
            <w:tcW w:w="2160" w:type="dxa"/>
            <w:vAlign w:val="center"/>
          </w:tcPr>
          <w:p w14:paraId="7826BB5F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0EF195C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C9CFC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C0F6316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4019960D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77D307EF" w14:textId="40BD9C3B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10</w:t>
            </w:r>
          </w:p>
        </w:tc>
        <w:tc>
          <w:tcPr>
            <w:tcW w:w="2160" w:type="dxa"/>
            <w:vAlign w:val="center"/>
          </w:tcPr>
          <w:p w14:paraId="75E45E92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50D05E4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7E998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7B97065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3D2E2152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18B10B46" w14:textId="607B5938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11</w:t>
            </w:r>
          </w:p>
        </w:tc>
        <w:tc>
          <w:tcPr>
            <w:tcW w:w="2160" w:type="dxa"/>
            <w:vAlign w:val="center"/>
          </w:tcPr>
          <w:p w14:paraId="5B0A3E5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3076FFF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F6046E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B8DE243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130253CD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6C0432E" w14:textId="514B26B8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12</w:t>
            </w:r>
          </w:p>
        </w:tc>
        <w:tc>
          <w:tcPr>
            <w:tcW w:w="2160" w:type="dxa"/>
            <w:vAlign w:val="center"/>
          </w:tcPr>
          <w:p w14:paraId="08DE061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89D6E89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AA65C1A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B284596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45F2243F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6222D30" w14:textId="24937EBA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13</w:t>
            </w:r>
          </w:p>
        </w:tc>
        <w:tc>
          <w:tcPr>
            <w:tcW w:w="2160" w:type="dxa"/>
            <w:vAlign w:val="center"/>
          </w:tcPr>
          <w:p w14:paraId="582C48C7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5F0E751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75E6CCEA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2501994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097CA690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25CDBA58" w14:textId="201B08E0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rPr>
                <w:bCs/>
                <w:lang w:val="es"/>
              </w:rPr>
              <w:t>14</w:t>
            </w:r>
          </w:p>
        </w:tc>
        <w:tc>
          <w:tcPr>
            <w:tcW w:w="2160" w:type="dxa"/>
            <w:vAlign w:val="center"/>
          </w:tcPr>
          <w:p w14:paraId="60729104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632387F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E2525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6D3E173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bookmarkEnd w:id="3"/>
    </w:tbl>
    <w:p w14:paraId="34F14CE9" w14:textId="3CE8538E" w:rsidR="00B800A2" w:rsidRDefault="00B800A2" w:rsidP="00C71DD7">
      <w:pPr>
        <w:pStyle w:val="BodyText"/>
        <w:rPr>
          <w:szCs w:val="24"/>
        </w:rPr>
      </w:pPr>
    </w:p>
    <w:p w14:paraId="37DA42F5" w14:textId="4B4778B6" w:rsidR="00CB7D65" w:rsidRDefault="00CB7D65" w:rsidP="00C71DD7">
      <w:pPr>
        <w:pStyle w:val="BodyText"/>
        <w:rPr>
          <w:szCs w:val="24"/>
        </w:rPr>
      </w:pPr>
    </w:p>
    <w:p w14:paraId="45917871" w14:textId="5319EEED" w:rsidR="00473AF5" w:rsidRDefault="0077078A" w:rsidP="0077078A">
      <w:pPr>
        <w:pStyle w:val="Heading2"/>
      </w:pPr>
      <w:r>
        <w:rPr>
          <w:iCs/>
          <w:lang w:val="es"/>
        </w:rPr>
        <w:lastRenderedPageBreak/>
        <w:t>Análisis de datos</w:t>
      </w:r>
    </w:p>
    <w:p w14:paraId="4D4EDBEF" w14:textId="628314D4" w:rsidR="009E66A7" w:rsidRPr="0015261F" w:rsidRDefault="007410B2" w:rsidP="009E66A7">
      <w:pPr>
        <w:rPr>
          <w:lang w:val="es-US"/>
        </w:rPr>
      </w:pPr>
      <w:r>
        <w:rPr>
          <w:lang w:val="es"/>
        </w:rPr>
        <w:t xml:space="preserve">Haz un gráfica de líneas a partir de tus datos, utilizando un color para tu factor y otro color para el control. En el título de la gráfica de la parte superior, completa la línea en blanco con el factor que investigaste. </w:t>
      </w:r>
    </w:p>
    <w:p w14:paraId="4524661C" w14:textId="5EF468BD" w:rsidR="007410B2" w:rsidRPr="0015261F" w:rsidRDefault="000E280B" w:rsidP="007410B2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162FCE4" wp14:editId="4FB4D813">
                <wp:simplePos x="0" y="0"/>
                <wp:positionH relativeFrom="column">
                  <wp:posOffset>-114300</wp:posOffset>
                </wp:positionH>
                <wp:positionV relativeFrom="paragraph">
                  <wp:posOffset>39370</wp:posOffset>
                </wp:positionV>
                <wp:extent cx="6229350" cy="3212676"/>
                <wp:effectExtent l="0" t="0" r="0" b="6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212676"/>
                          <a:chOff x="0" y="0"/>
                          <a:chExt cx="5951608" cy="321267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685800" y="347133"/>
                            <a:ext cx="5029200" cy="2286000"/>
                            <a:chOff x="0" y="0"/>
                            <a:chExt cx="4810540" cy="2286000"/>
                          </a:xfrm>
                        </wpg:grpSpPr>
                        <wps:wsp>
                          <wps:cNvPr id="10" name="Straight Connector 10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2286000"/>
                              <a:ext cx="48105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685800" y="0"/>
                            <a:ext cx="5265808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F7B517" w14:textId="3FAB6D29" w:rsidR="00F660C2" w:rsidRPr="0015261F" w:rsidRDefault="00ED0587" w:rsidP="00F660C2">
                              <w:pPr>
                                <w:pStyle w:val="RowHeader"/>
                                <w:jc w:val="center"/>
                                <w:rPr>
                                  <w:color w:val="3E5C61" w:themeColor="text1"/>
                                  <w:sz w:val="28"/>
                                  <w:szCs w:val="28"/>
                                  <w:lang w:val="es-US"/>
                                </w:rPr>
                              </w:pPr>
                              <w:r>
                                <w:rPr>
                                  <w:bCs/>
                                  <w:color w:val="3E5C61" w:themeColor="text1"/>
                                  <w:sz w:val="28"/>
                                  <w:szCs w:val="28"/>
                                  <w:lang w:val="es"/>
                                </w:rPr>
                                <w:t>Efecto de ___________________ en la profundidad de Secchi vs. Tiempo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77334" y="2751666"/>
                            <a:ext cx="5029200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84B11" w14:textId="68FF8199" w:rsidR="00974B4F" w:rsidRPr="00974B4F" w:rsidRDefault="00974B4F" w:rsidP="00974B4F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Tiempo (días)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347133"/>
                            <a:ext cx="452755" cy="22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46AD7" w14:textId="6EED47DD" w:rsidR="0031312F" w:rsidRPr="00974B4F" w:rsidRDefault="00BA0AA6" w:rsidP="0031312F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Profundidad de Secchi (cm)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62FCE4" id="Group 28" o:spid="_x0000_s1034" style="position:absolute;margin-left:-9pt;margin-top:3.1pt;width:490.5pt;height:252.95pt;z-index:251687936;mso-width-relative:margin" coordsize="59516,3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">
                <v:group id="Group 24" o:spid="_x0000_s1035" style="position:absolute;left:6858;top:3471;width:50292;height:22860" coordsize="481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10" o:spid="_x0000_s1036" style="position:absolute;visibility:visible;mso-wrap-style:square" from="0,0" to="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" strokecolor="#3e5c61 [3213]" strokeweight="1.5pt">
                    <v:stroke joinstyle="miter"/>
                  </v:line>
                  <v:line id="Straight Connector 13" o:spid="_x0000_s1037" style="position:absolute;visibility:visible;mso-wrap-style:square" from="0,22860" to="48105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" strokecolor="#3e5c61 [3213]" strokeweight="1.5pt">
                    <v:stroke joinstyle="miter"/>
                  </v:line>
                </v:group>
                <v:shape id="Text Box 25" o:spid="_x0000_s1038" type="#_x0000_t202" style="position:absolute;left:6858;width:5265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31F7B517" w14:textId="3FAB6D29" w:rsidR="00F660C2" w:rsidRPr="0015261F" w:rsidRDefault="00ED0587" w:rsidP="00F660C2">
                        <w:pPr>
                          <w:pStyle w:val="RowHeader"/>
                          <w:jc w:val="center"/>
                          <w:rPr>
                            <w:color w:val="3E5C61" w:themeColor="text1"/>
                            <w:sz w:val="28"/>
                            <w:szCs w:val="28"/>
                            <w:lang w:val="es-US"/>
                          </w:rPr>
                        </w:pPr>
                        <w:r>
                          <w:rPr>
                            <w:bCs/>
                            <w:color w:val="3E5C61" w:themeColor="text1"/>
                            <w:sz w:val="28"/>
                            <w:szCs w:val="28"/>
                            <w:lang w:val="es"/>
                          </w:rPr>
                          <w:t>Efecto de ___________________ en la profundidad de Secchi vs. Tiempo</w:t>
                        </w:r>
                      </w:p>
                    </w:txbxContent>
                  </v:textbox>
                </v:shape>
                <v:shape id="Text Box 26" o:spid="_x0000_s1039" type="#_x0000_t202" style="position:absolute;left:6773;top:27516;width:50292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" filled="f" stroked="f" strokeweight=".5pt">
                  <v:textbox>
                    <w:txbxContent>
                      <w:p w14:paraId="64E84B11" w14:textId="68FF8199" w:rsidR="00974B4F" w:rsidRPr="00974B4F" w:rsidRDefault="00974B4F" w:rsidP="00974B4F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Tiempo (días)</w:t>
                        </w:r>
                      </w:p>
                    </w:txbxContent>
                  </v:textbox>
                </v:shape>
                <v:shape id="Text Box 27" o:spid="_x0000_s1040" type="#_x0000_t202" style="position:absolute;top:3471;width:452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" filled="f" stroked="f" strokeweight=".5pt">
                  <v:textbox style="layout-flow:vertical;mso-layout-flow-alt:bottom-to-top">
                    <w:txbxContent>
                      <w:p w14:paraId="79B46AD7" w14:textId="6EED47DD" w:rsidR="0031312F" w:rsidRPr="00974B4F" w:rsidRDefault="00BA0AA6" w:rsidP="0031312F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Profundidad de Secchi (cm)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7C21F1" w14:textId="05E6B15B" w:rsidR="00CB7D65" w:rsidRPr="0015261F" w:rsidRDefault="00CB7D65" w:rsidP="007410B2">
      <w:pPr>
        <w:pStyle w:val="BodyText"/>
        <w:rPr>
          <w:lang w:val="es-US"/>
        </w:rPr>
      </w:pPr>
    </w:p>
    <w:p w14:paraId="1030E650" w14:textId="75B07D7F" w:rsidR="00CB7D65" w:rsidRPr="0015261F" w:rsidRDefault="00CB7D65" w:rsidP="007410B2">
      <w:pPr>
        <w:pStyle w:val="BodyText"/>
        <w:rPr>
          <w:lang w:val="es-US"/>
        </w:rPr>
      </w:pPr>
    </w:p>
    <w:p w14:paraId="070D2A14" w14:textId="0ACADAD6" w:rsidR="00CB7D65" w:rsidRPr="0015261F" w:rsidRDefault="00CB7D65" w:rsidP="007410B2">
      <w:pPr>
        <w:pStyle w:val="BodyText"/>
        <w:rPr>
          <w:lang w:val="es-US"/>
        </w:rPr>
      </w:pPr>
    </w:p>
    <w:p w14:paraId="58F1ED9A" w14:textId="63810222" w:rsidR="00CB7D65" w:rsidRPr="0015261F" w:rsidRDefault="00CB7D65" w:rsidP="007410B2">
      <w:pPr>
        <w:pStyle w:val="BodyText"/>
        <w:rPr>
          <w:lang w:val="es-US"/>
        </w:rPr>
      </w:pPr>
    </w:p>
    <w:p w14:paraId="152092DA" w14:textId="0E640C57" w:rsidR="00CB7D65" w:rsidRPr="0015261F" w:rsidRDefault="00CB7D65" w:rsidP="007410B2">
      <w:pPr>
        <w:pStyle w:val="BodyText"/>
        <w:rPr>
          <w:lang w:val="es-US"/>
        </w:rPr>
      </w:pPr>
    </w:p>
    <w:p w14:paraId="4A3C9A43" w14:textId="1988900A" w:rsidR="00CB7D65" w:rsidRPr="0015261F" w:rsidRDefault="00CB7D65" w:rsidP="007410B2">
      <w:pPr>
        <w:pStyle w:val="BodyText"/>
        <w:rPr>
          <w:lang w:val="es-US"/>
        </w:rPr>
      </w:pPr>
    </w:p>
    <w:p w14:paraId="4877725F" w14:textId="7AFC1746" w:rsidR="00CB7D65" w:rsidRPr="0015261F" w:rsidRDefault="00CB7D65" w:rsidP="007410B2">
      <w:pPr>
        <w:pStyle w:val="BodyText"/>
        <w:rPr>
          <w:lang w:val="es-US"/>
        </w:rPr>
      </w:pPr>
    </w:p>
    <w:p w14:paraId="1AA3BFD4" w14:textId="55371735" w:rsidR="00CB7D65" w:rsidRPr="0015261F" w:rsidRDefault="00CB7D65" w:rsidP="007410B2">
      <w:pPr>
        <w:pStyle w:val="BodyText"/>
        <w:rPr>
          <w:lang w:val="es-US"/>
        </w:rPr>
      </w:pPr>
    </w:p>
    <w:p w14:paraId="218DF9BF" w14:textId="04C4D4E3" w:rsidR="00CB7D65" w:rsidRPr="0015261F" w:rsidRDefault="00CB7D65" w:rsidP="007410B2">
      <w:pPr>
        <w:pStyle w:val="BodyText"/>
        <w:rPr>
          <w:lang w:val="es-US"/>
        </w:rPr>
      </w:pPr>
    </w:p>
    <w:p w14:paraId="08761B32" w14:textId="4364C39B" w:rsidR="00CB7D65" w:rsidRPr="0015261F" w:rsidRDefault="00CB7D65" w:rsidP="003817D0">
      <w:pPr>
        <w:pStyle w:val="BodyText"/>
        <w:spacing w:after="240"/>
        <w:rPr>
          <w:lang w:val="es-US"/>
        </w:rPr>
      </w:pPr>
    </w:p>
    <w:p w14:paraId="3B2011C7" w14:textId="098B1FDC" w:rsidR="000569C7" w:rsidRPr="0015261F" w:rsidRDefault="000569C7" w:rsidP="0012051D">
      <w:pPr>
        <w:pStyle w:val="BodyText"/>
        <w:spacing w:before="180"/>
        <w:rPr>
          <w:lang w:val="es-US"/>
        </w:rPr>
      </w:pPr>
      <w:r>
        <w:rPr>
          <w:lang w:val="es"/>
        </w:rPr>
        <w:t xml:space="preserve">¿Qué cambios observaste en el color y el olor del agua a lo largo del tiempo? </w:t>
      </w:r>
    </w:p>
    <w:p w14:paraId="5856CB92" w14:textId="245C8AAA" w:rsidR="000569C7" w:rsidRPr="0015261F" w:rsidRDefault="000569C7" w:rsidP="000569C7">
      <w:pPr>
        <w:pStyle w:val="BodyText"/>
        <w:rPr>
          <w:lang w:val="es-US"/>
        </w:rPr>
      </w:pPr>
    </w:p>
    <w:p w14:paraId="1FD261AB" w14:textId="1F2C6383" w:rsidR="00C20008" w:rsidRPr="0015261F" w:rsidRDefault="00C20008" w:rsidP="000569C7">
      <w:pPr>
        <w:pStyle w:val="BodyText"/>
        <w:rPr>
          <w:lang w:val="es-US"/>
        </w:rPr>
      </w:pPr>
    </w:p>
    <w:p w14:paraId="258C7D28" w14:textId="4FB62A1D" w:rsidR="00B800A2" w:rsidRPr="0015261F" w:rsidRDefault="000569C7" w:rsidP="000569C7">
      <w:pPr>
        <w:pStyle w:val="BodyText"/>
        <w:rPr>
          <w:lang w:val="es-US"/>
        </w:rPr>
      </w:pPr>
      <w:r>
        <w:rPr>
          <w:lang w:val="es"/>
        </w:rPr>
        <w:t xml:space="preserve">¿Qué otros cambios observaste a lo largo del tiempo? </w:t>
      </w:r>
    </w:p>
    <w:p w14:paraId="2A691F54" w14:textId="653154D8" w:rsidR="000569C7" w:rsidRPr="0015261F" w:rsidRDefault="000569C7" w:rsidP="00C71DD7">
      <w:pPr>
        <w:pStyle w:val="BodyText"/>
        <w:rPr>
          <w:lang w:val="es-US"/>
        </w:rPr>
      </w:pPr>
    </w:p>
    <w:p w14:paraId="57E64F04" w14:textId="5DCD9AE7" w:rsidR="000569C7" w:rsidRPr="0015261F" w:rsidRDefault="000569C7" w:rsidP="00C71DD7">
      <w:pPr>
        <w:pStyle w:val="BodyText"/>
        <w:rPr>
          <w:lang w:val="es-US"/>
        </w:rPr>
      </w:pPr>
    </w:p>
    <w:p w14:paraId="5D937E72" w14:textId="2E966B98" w:rsidR="00C4036B" w:rsidRPr="0015261F" w:rsidRDefault="00C4036B" w:rsidP="00C4036B">
      <w:pPr>
        <w:pStyle w:val="Heading2"/>
        <w:rPr>
          <w:lang w:val="es-US"/>
        </w:rPr>
      </w:pPr>
      <w:r>
        <w:rPr>
          <w:iCs/>
          <w:lang w:val="es"/>
        </w:rPr>
        <w:t>Afirmación</w:t>
      </w:r>
    </w:p>
    <w:p w14:paraId="24EBE5F2" w14:textId="33567828" w:rsidR="007B4231" w:rsidRPr="0015261F" w:rsidRDefault="007B4231" w:rsidP="00C71DD7">
      <w:pPr>
        <w:pStyle w:val="BodyText"/>
        <w:rPr>
          <w:lang w:val="es-US"/>
        </w:rPr>
      </w:pPr>
      <w:bookmarkStart w:id="4" w:name="_Hlk70428705"/>
      <w:r>
        <w:rPr>
          <w:lang w:val="es"/>
        </w:rPr>
        <w:t xml:space="preserve">¿Qué significan tus resultados? Haz una afirmación sobre cómo tu factor afectó al fitoplancton. </w:t>
      </w:r>
    </w:p>
    <w:p w14:paraId="6557F763" w14:textId="77777777" w:rsidR="005C2FE2" w:rsidRPr="0015261F" w:rsidRDefault="005C2FE2" w:rsidP="00896054">
      <w:pPr>
        <w:pStyle w:val="BodyText"/>
        <w:spacing w:after="0"/>
        <w:rPr>
          <w:lang w:val="es-US"/>
        </w:rPr>
      </w:pPr>
    </w:p>
    <w:p w14:paraId="7AF5BFEB" w14:textId="285269CB" w:rsidR="00F16D32" w:rsidRPr="0015261F" w:rsidRDefault="00C20008" w:rsidP="00CD7A3E">
      <w:pPr>
        <w:pStyle w:val="BodyText"/>
        <w:spacing w:after="0"/>
        <w:rPr>
          <w:i/>
          <w:iCs/>
          <w:lang w:val="es-US"/>
        </w:rPr>
      </w:pPr>
      <w:bookmarkStart w:id="5" w:name="_Hlk70519639"/>
      <w:r>
        <w:rPr>
          <w:i/>
          <w:iCs/>
          <w:lang w:val="es"/>
        </w:rPr>
        <w:t xml:space="preserve">El aumento de _______________________ causó que el número de fitoplancton </w:t>
      </w:r>
    </w:p>
    <w:p w14:paraId="37D9CF39" w14:textId="7E52584C" w:rsidR="00CD7A3E" w:rsidRPr="0015261F" w:rsidRDefault="00CD7A3E" w:rsidP="00F949AD">
      <w:pPr>
        <w:pStyle w:val="BodyText"/>
        <w:spacing w:after="240"/>
        <w:ind w:firstLine="1166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(Escribe aquí el factor que has probado) </w:t>
      </w:r>
    </w:p>
    <w:p w14:paraId="330A39E7" w14:textId="0D9F46FE" w:rsidR="006B69C0" w:rsidRPr="0015261F" w:rsidRDefault="00AB320C" w:rsidP="003B0282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>_________________________ porque la profundidad de Secchi ________________________</w:t>
      </w:r>
    </w:p>
    <w:p w14:paraId="7AED1FC5" w14:textId="168712F0" w:rsidR="003B0282" w:rsidRPr="0015261F" w:rsidRDefault="00AB320C" w:rsidP="000C7EEC">
      <w:pPr>
        <w:pStyle w:val="BodyText"/>
        <w:spacing w:after="2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(aumenta, disminuye, permanece igual) </w:t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 w:rsidR="000C7EEC">
        <w:rPr>
          <w:sz w:val="18"/>
          <w:szCs w:val="18"/>
          <w:lang w:val="es"/>
        </w:rPr>
        <w:t xml:space="preserve">       </w:t>
      </w:r>
      <w:proofErr w:type="gramStart"/>
      <w:r w:rsidR="000C7EEC">
        <w:rPr>
          <w:sz w:val="18"/>
          <w:szCs w:val="18"/>
          <w:lang w:val="es"/>
        </w:rPr>
        <w:t xml:space="preserve">   </w:t>
      </w:r>
      <w:r>
        <w:rPr>
          <w:sz w:val="18"/>
          <w:szCs w:val="18"/>
          <w:lang w:val="es"/>
        </w:rPr>
        <w:t>(</w:t>
      </w:r>
      <w:proofErr w:type="gramEnd"/>
      <w:r>
        <w:rPr>
          <w:sz w:val="18"/>
          <w:szCs w:val="18"/>
          <w:lang w:val="es"/>
        </w:rPr>
        <w:t>aumentó, disminuyó, permaneció igual)</w:t>
      </w:r>
    </w:p>
    <w:p w14:paraId="07E2C6C3" w14:textId="715DD938" w:rsidR="00B65732" w:rsidRPr="0015261F" w:rsidRDefault="00C20008" w:rsidP="000C7EEC">
      <w:pPr>
        <w:pStyle w:val="BodyText"/>
        <w:spacing w:after="0"/>
        <w:rPr>
          <w:sz w:val="18"/>
          <w:szCs w:val="18"/>
          <w:lang w:val="es-US"/>
        </w:rPr>
      </w:pPr>
      <w:r>
        <w:rPr>
          <w:i/>
          <w:iCs/>
          <w:lang w:val="es"/>
        </w:rPr>
        <w:t xml:space="preserve">en </w:t>
      </w:r>
      <w:r>
        <w:rPr>
          <w:i/>
          <w:iCs/>
          <w:u w:val="single"/>
          <w:lang w:val="es"/>
        </w:rPr>
        <w:t>____________</w:t>
      </w:r>
      <w:r>
        <w:rPr>
          <w:i/>
          <w:iCs/>
          <w:lang w:val="es"/>
        </w:rPr>
        <w:t xml:space="preserve"> días. </w:t>
      </w:r>
      <w:r w:rsidR="00DD06B4">
        <w:rPr>
          <w:sz w:val="18"/>
          <w:szCs w:val="18"/>
          <w:lang w:val="es"/>
        </w:rPr>
        <w:t>(número de días)</w:t>
      </w:r>
    </w:p>
    <w:bookmarkEnd w:id="4"/>
    <w:bookmarkEnd w:id="5"/>
    <w:p w14:paraId="0FFBF7C6" w14:textId="7354831C" w:rsidR="007410B2" w:rsidRPr="0015261F" w:rsidRDefault="007410B2">
      <w:pPr>
        <w:spacing w:after="160" w:line="259" w:lineRule="auto"/>
        <w:rPr>
          <w:rFonts w:asciiTheme="majorHAnsi" w:eastAsiaTheme="majorEastAsia" w:hAnsiTheme="majorHAnsi" w:cstheme="majorBidi"/>
          <w:b/>
          <w:color w:val="910D28" w:themeColor="accent1"/>
          <w:sz w:val="18"/>
          <w:szCs w:val="18"/>
          <w:shd w:val="clear" w:color="auto" w:fill="FFFFFF"/>
          <w:lang w:val="es-US"/>
        </w:rPr>
      </w:pPr>
      <w:r>
        <w:rPr>
          <w:rFonts w:asciiTheme="majorHAnsi" w:eastAsiaTheme="majorEastAsia" w:hAnsiTheme="majorHAnsi" w:cstheme="majorBidi"/>
          <w:b/>
          <w:bCs/>
          <w:color w:val="910D28" w:themeColor="accent1"/>
          <w:sz w:val="18"/>
          <w:szCs w:val="18"/>
          <w:shd w:val="clear" w:color="auto" w:fill="FFFFFF"/>
          <w:lang w:val="es"/>
        </w:rPr>
        <w:br w:type="page"/>
      </w:r>
    </w:p>
    <w:p w14:paraId="6B9DCD65" w14:textId="147956C7" w:rsidR="00505336" w:rsidRDefault="009A0E72" w:rsidP="009A0E72">
      <w:pPr>
        <w:pStyle w:val="Heading1"/>
      </w:pPr>
      <w:r>
        <w:rPr>
          <w:bCs/>
          <w:lang w:val="es"/>
        </w:rPr>
        <w:lastRenderedPageBreak/>
        <w:t>Discusión del panel de expertos</w:t>
      </w:r>
    </w:p>
    <w:p w14:paraId="3F70B555" w14:textId="64954B4F" w:rsidR="000D0204" w:rsidRPr="0015261F" w:rsidRDefault="00E32156" w:rsidP="005F508E">
      <w:pPr>
        <w:pStyle w:val="BodyText"/>
        <w:numPr>
          <w:ilvl w:val="0"/>
          <w:numId w:val="19"/>
        </w:numPr>
        <w:spacing w:after="60"/>
        <w:rPr>
          <w:lang w:val="es-US"/>
        </w:rPr>
      </w:pPr>
      <w:r>
        <w:rPr>
          <w:lang w:val="es"/>
        </w:rPr>
        <w:t xml:space="preserve">Únete a otros grupos que hayan probado el mismo factor en la investigación del fitoplancton. Registra los datos de la profundidad de Secchi de cada grupo en la siguiente tabla. </w:t>
      </w:r>
    </w:p>
    <w:p w14:paraId="1056F889" w14:textId="61E955C5" w:rsidR="00505336" w:rsidRPr="0015261F" w:rsidRDefault="00A06D70" w:rsidP="005F508E">
      <w:pPr>
        <w:pStyle w:val="BodyText"/>
        <w:numPr>
          <w:ilvl w:val="0"/>
          <w:numId w:val="19"/>
        </w:numPr>
        <w:spacing w:after="60"/>
        <w:rPr>
          <w:lang w:val="es-US"/>
        </w:rPr>
      </w:pPr>
      <w:r>
        <w:rPr>
          <w:lang w:val="es"/>
        </w:rPr>
        <w:t xml:space="preserve">Anota </w:t>
      </w:r>
      <w:r>
        <w:rPr>
          <w:i/>
          <w:iCs/>
          <w:lang w:val="es"/>
        </w:rPr>
        <w:t>solo</w:t>
      </w:r>
      <w:r>
        <w:rPr>
          <w:lang w:val="es"/>
        </w:rPr>
        <w:t xml:space="preserve"> medidas numéricas; si algún punto de datos es “inferior”, deja esta célula en blanco. </w:t>
      </w:r>
    </w:p>
    <w:p w14:paraId="4F8C42E1" w14:textId="638613D1" w:rsidR="000D0204" w:rsidRDefault="00DE1D92" w:rsidP="00DE1D92">
      <w:pPr>
        <w:pStyle w:val="BodyText"/>
        <w:numPr>
          <w:ilvl w:val="0"/>
          <w:numId w:val="19"/>
        </w:numPr>
        <w:spacing w:after="240"/>
      </w:pPr>
      <w:r>
        <w:rPr>
          <w:lang w:val="es"/>
        </w:rPr>
        <w:t xml:space="preserve">Para cada día, calcula la profundidad de Secchi media de tus grupos. Anótalo en la última columna. </w:t>
      </w:r>
    </w:p>
    <w:tbl>
      <w:tblPr>
        <w:tblStyle w:val="TableGrid"/>
        <w:tblW w:w="9361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69"/>
        <w:gridCol w:w="1388"/>
        <w:gridCol w:w="1387"/>
        <w:gridCol w:w="1387"/>
        <w:gridCol w:w="1387"/>
        <w:gridCol w:w="1387"/>
        <w:gridCol w:w="1456"/>
      </w:tblGrid>
      <w:tr w:rsidR="008B2413" w:rsidRPr="000C7EEC" w14:paraId="37F90661" w14:textId="5FB2D17C" w:rsidTr="00BB27FA">
        <w:trPr>
          <w:cantSplit/>
          <w:tblHeader/>
        </w:trPr>
        <w:tc>
          <w:tcPr>
            <w:tcW w:w="721" w:type="dxa"/>
            <w:shd w:val="clear" w:color="auto" w:fill="3E5C61" w:themeFill="accent2"/>
            <w:vAlign w:val="center"/>
          </w:tcPr>
          <w:p w14:paraId="5661F1BC" w14:textId="77777777" w:rsidR="008B2413" w:rsidRPr="00EA34D9" w:rsidRDefault="008B2413" w:rsidP="00EA34D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Tiempo (d)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683A7AC" w14:textId="59913683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1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3C413F5" w14:textId="18DBD291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2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143E4066" w14:textId="49A5BCAF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3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33394AD8" w14:textId="32006B7E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4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2DB2392A" w14:textId="2FC1B65B" w:rsidR="008B2413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Grupo 5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6A1B7429" w14:textId="34261654" w:rsidR="008B2413" w:rsidRPr="0015261F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lang w:val="es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s"/>
              </w:rPr>
              <w:t>Profundidad media de Secchi (cm)</w:t>
            </w:r>
          </w:p>
        </w:tc>
      </w:tr>
      <w:tr w:rsidR="008B2413" w:rsidRPr="00EA34D9" w14:paraId="44022C60" w14:textId="552DE0BB" w:rsidTr="002815B2">
        <w:trPr>
          <w:trHeight w:val="346"/>
        </w:trPr>
        <w:tc>
          <w:tcPr>
            <w:tcW w:w="721" w:type="dxa"/>
            <w:vAlign w:val="center"/>
          </w:tcPr>
          <w:p w14:paraId="67767CC5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</w:t>
            </w:r>
          </w:p>
        </w:tc>
        <w:tc>
          <w:tcPr>
            <w:tcW w:w="1440" w:type="dxa"/>
            <w:vAlign w:val="center"/>
          </w:tcPr>
          <w:p w14:paraId="479D80FC" w14:textId="368928A4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06A2136" w14:textId="7644554C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8CA0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4BBCF0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5705F3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C133B9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F2E4F25" w14:textId="4BE09F1D" w:rsidTr="002815B2">
        <w:trPr>
          <w:trHeight w:val="346"/>
        </w:trPr>
        <w:tc>
          <w:tcPr>
            <w:tcW w:w="721" w:type="dxa"/>
            <w:vAlign w:val="center"/>
          </w:tcPr>
          <w:p w14:paraId="226D2E87" w14:textId="77777777" w:rsidR="008B2413" w:rsidRPr="00EA34D9" w:rsidRDefault="008B2413" w:rsidP="00BB27FA">
            <w:pPr>
              <w:spacing w:after="0"/>
              <w:jc w:val="center"/>
              <w:rPr>
                <w:rFonts w:cstheme="minorHAnsi"/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2</w:t>
            </w:r>
          </w:p>
        </w:tc>
        <w:tc>
          <w:tcPr>
            <w:tcW w:w="1440" w:type="dxa"/>
            <w:vAlign w:val="center"/>
          </w:tcPr>
          <w:p w14:paraId="519EA7B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E95EE6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8E8B39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23ED2EB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E8DE81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344ECB0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4B17CF2B" w14:textId="05C4C5F4" w:rsidTr="002815B2">
        <w:trPr>
          <w:trHeight w:val="346"/>
        </w:trPr>
        <w:tc>
          <w:tcPr>
            <w:tcW w:w="721" w:type="dxa"/>
            <w:vAlign w:val="center"/>
          </w:tcPr>
          <w:p w14:paraId="2E9F2D1D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3</w:t>
            </w:r>
          </w:p>
        </w:tc>
        <w:tc>
          <w:tcPr>
            <w:tcW w:w="1440" w:type="dxa"/>
            <w:vAlign w:val="center"/>
          </w:tcPr>
          <w:p w14:paraId="2B926FF4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BDDA2E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BE77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5F24A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8D5578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8EAC78D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2517257A" w14:textId="1408207D" w:rsidTr="002815B2">
        <w:trPr>
          <w:trHeight w:val="346"/>
        </w:trPr>
        <w:tc>
          <w:tcPr>
            <w:tcW w:w="721" w:type="dxa"/>
            <w:vAlign w:val="center"/>
          </w:tcPr>
          <w:p w14:paraId="6B7394DD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4</w:t>
            </w:r>
          </w:p>
        </w:tc>
        <w:tc>
          <w:tcPr>
            <w:tcW w:w="1440" w:type="dxa"/>
            <w:vAlign w:val="center"/>
          </w:tcPr>
          <w:p w14:paraId="4C22BFD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C27A2E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7A1706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761FC4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2E8CC5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6D31868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6E5802D1" w14:textId="37E2A7C9" w:rsidTr="002815B2">
        <w:trPr>
          <w:trHeight w:val="346"/>
        </w:trPr>
        <w:tc>
          <w:tcPr>
            <w:tcW w:w="721" w:type="dxa"/>
            <w:vAlign w:val="center"/>
          </w:tcPr>
          <w:p w14:paraId="04058753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5</w:t>
            </w:r>
          </w:p>
        </w:tc>
        <w:tc>
          <w:tcPr>
            <w:tcW w:w="1440" w:type="dxa"/>
            <w:vAlign w:val="center"/>
          </w:tcPr>
          <w:p w14:paraId="632531F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4FC025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2F2A35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17205DE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332CC4A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D4BA2E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7D9A34D" w14:textId="641F3C42" w:rsidTr="002815B2">
        <w:trPr>
          <w:trHeight w:val="346"/>
        </w:trPr>
        <w:tc>
          <w:tcPr>
            <w:tcW w:w="721" w:type="dxa"/>
            <w:vAlign w:val="center"/>
          </w:tcPr>
          <w:p w14:paraId="4170FEB7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6</w:t>
            </w:r>
          </w:p>
        </w:tc>
        <w:tc>
          <w:tcPr>
            <w:tcW w:w="1440" w:type="dxa"/>
            <w:vAlign w:val="center"/>
          </w:tcPr>
          <w:p w14:paraId="26E896D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3EE655B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BB32BF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3A9E5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52C5F7E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D57A98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6CCFC429" w14:textId="22E9BA74" w:rsidTr="002815B2">
        <w:trPr>
          <w:trHeight w:val="346"/>
        </w:trPr>
        <w:tc>
          <w:tcPr>
            <w:tcW w:w="721" w:type="dxa"/>
            <w:vAlign w:val="center"/>
          </w:tcPr>
          <w:p w14:paraId="735AABD1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7</w:t>
            </w:r>
          </w:p>
        </w:tc>
        <w:tc>
          <w:tcPr>
            <w:tcW w:w="1440" w:type="dxa"/>
            <w:vAlign w:val="center"/>
          </w:tcPr>
          <w:p w14:paraId="787E720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5E94F2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F936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17457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4EB3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BA2C669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FAA4690" w14:textId="2E0F94E5" w:rsidTr="002815B2">
        <w:trPr>
          <w:trHeight w:val="346"/>
        </w:trPr>
        <w:tc>
          <w:tcPr>
            <w:tcW w:w="721" w:type="dxa"/>
            <w:vAlign w:val="center"/>
          </w:tcPr>
          <w:p w14:paraId="79A54E01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8</w:t>
            </w:r>
          </w:p>
        </w:tc>
        <w:tc>
          <w:tcPr>
            <w:tcW w:w="1440" w:type="dxa"/>
            <w:vAlign w:val="center"/>
          </w:tcPr>
          <w:p w14:paraId="55AE78F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1639EA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5C96CD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B6152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41BA70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6CFE73D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0F65F8DD" w14:textId="179291AC" w:rsidTr="002815B2">
        <w:trPr>
          <w:trHeight w:val="346"/>
        </w:trPr>
        <w:tc>
          <w:tcPr>
            <w:tcW w:w="721" w:type="dxa"/>
            <w:vAlign w:val="center"/>
          </w:tcPr>
          <w:p w14:paraId="42620F1A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9</w:t>
            </w:r>
          </w:p>
        </w:tc>
        <w:tc>
          <w:tcPr>
            <w:tcW w:w="1440" w:type="dxa"/>
            <w:vAlign w:val="center"/>
          </w:tcPr>
          <w:p w14:paraId="46EA3DF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3585805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F35742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0B51EA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FE6FA5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CEB2DDA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2E0F72BD" w14:textId="0169C0CE" w:rsidTr="002815B2">
        <w:trPr>
          <w:trHeight w:val="346"/>
        </w:trPr>
        <w:tc>
          <w:tcPr>
            <w:tcW w:w="721" w:type="dxa"/>
            <w:vAlign w:val="center"/>
          </w:tcPr>
          <w:p w14:paraId="5608E3FE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10</w:t>
            </w:r>
          </w:p>
        </w:tc>
        <w:tc>
          <w:tcPr>
            <w:tcW w:w="1440" w:type="dxa"/>
            <w:vAlign w:val="center"/>
          </w:tcPr>
          <w:p w14:paraId="2E1F597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3B8346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CBF04C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727D47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AC26E05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1165169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5673301B" w14:textId="4DFF60F1" w:rsidTr="002815B2">
        <w:trPr>
          <w:trHeight w:val="346"/>
        </w:trPr>
        <w:tc>
          <w:tcPr>
            <w:tcW w:w="721" w:type="dxa"/>
            <w:vAlign w:val="center"/>
          </w:tcPr>
          <w:p w14:paraId="21B18066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11</w:t>
            </w:r>
          </w:p>
        </w:tc>
        <w:tc>
          <w:tcPr>
            <w:tcW w:w="1440" w:type="dxa"/>
            <w:vAlign w:val="center"/>
          </w:tcPr>
          <w:p w14:paraId="3197845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CBC31A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AC8C04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57F5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7595D3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36E2DA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0778E58B" w14:textId="1C8D7F94" w:rsidTr="002815B2">
        <w:trPr>
          <w:trHeight w:val="346"/>
        </w:trPr>
        <w:tc>
          <w:tcPr>
            <w:tcW w:w="721" w:type="dxa"/>
            <w:vAlign w:val="center"/>
          </w:tcPr>
          <w:p w14:paraId="1C094D30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12</w:t>
            </w:r>
          </w:p>
        </w:tc>
        <w:tc>
          <w:tcPr>
            <w:tcW w:w="1440" w:type="dxa"/>
            <w:vAlign w:val="center"/>
          </w:tcPr>
          <w:p w14:paraId="2BE2D8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389C14D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6D92D5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4AE22C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95CEBE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B641ADE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5F07BE60" w14:textId="2D925E0C" w:rsidTr="002815B2">
        <w:trPr>
          <w:trHeight w:val="346"/>
        </w:trPr>
        <w:tc>
          <w:tcPr>
            <w:tcW w:w="721" w:type="dxa"/>
            <w:vAlign w:val="center"/>
          </w:tcPr>
          <w:p w14:paraId="440AB048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13</w:t>
            </w:r>
          </w:p>
        </w:tc>
        <w:tc>
          <w:tcPr>
            <w:tcW w:w="1440" w:type="dxa"/>
            <w:vAlign w:val="center"/>
          </w:tcPr>
          <w:p w14:paraId="6919892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3AEA21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D8C08F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3FEA2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AA80F3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32EC8C0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44BB2759" w14:textId="6FF1A744" w:rsidTr="002815B2">
        <w:trPr>
          <w:trHeight w:val="346"/>
        </w:trPr>
        <w:tc>
          <w:tcPr>
            <w:tcW w:w="721" w:type="dxa"/>
            <w:vAlign w:val="center"/>
          </w:tcPr>
          <w:p w14:paraId="471F56CB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>
              <w:rPr>
                <w:b/>
                <w:bCs/>
                <w:color w:val="910D28" w:themeColor="accent1"/>
                <w:lang w:val="es"/>
              </w:rPr>
              <w:t>14</w:t>
            </w:r>
          </w:p>
        </w:tc>
        <w:tc>
          <w:tcPr>
            <w:tcW w:w="1440" w:type="dxa"/>
            <w:vAlign w:val="center"/>
          </w:tcPr>
          <w:p w14:paraId="1851957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CE0E44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AA17784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F72DDF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75789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4AAD65D" w14:textId="77777777" w:rsidR="008B2413" w:rsidRPr="00EA34D9" w:rsidRDefault="008B2413" w:rsidP="00BB27FA">
            <w:pPr>
              <w:spacing w:after="0"/>
              <w:jc w:val="center"/>
            </w:pPr>
          </w:p>
        </w:tc>
      </w:tr>
    </w:tbl>
    <w:p w14:paraId="1924C970" w14:textId="77777777" w:rsidR="00144A0A" w:rsidRDefault="00144A0A" w:rsidP="00144A0A">
      <w:pPr>
        <w:pStyle w:val="BodyText"/>
      </w:pPr>
      <w:r>
        <w:rPr>
          <w:lang w:val="es"/>
        </w:rPr>
        <w:br w:type="page"/>
      </w:r>
    </w:p>
    <w:p w14:paraId="57144FA7" w14:textId="48C50512" w:rsidR="0062744D" w:rsidRDefault="0062744D" w:rsidP="0062744D">
      <w:pPr>
        <w:pStyle w:val="Heading2"/>
      </w:pPr>
      <w:r>
        <w:rPr>
          <w:iCs/>
          <w:lang w:val="es"/>
        </w:rPr>
        <w:lastRenderedPageBreak/>
        <w:t>Análisis de datos de grupo</w:t>
      </w:r>
    </w:p>
    <w:p w14:paraId="3A5A42F7" w14:textId="37911FAC" w:rsidR="00EA34D9" w:rsidRPr="0015261F" w:rsidRDefault="00CA0DE0" w:rsidP="00693570">
      <w:pPr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CBB6C6D" wp14:editId="7C14BD4E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6038850" cy="3212465"/>
                <wp:effectExtent l="0" t="0" r="19050" b="6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212465"/>
                          <a:chOff x="0" y="0"/>
                          <a:chExt cx="5715000" cy="321267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685800" y="347133"/>
                            <a:ext cx="5029200" cy="2286000"/>
                            <a:chOff x="0" y="0"/>
                            <a:chExt cx="4810540" cy="2286000"/>
                          </a:xfrm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0" y="2286000"/>
                              <a:ext cx="48105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685799" y="0"/>
                            <a:ext cx="4901162" cy="562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742A5D" w14:textId="12A3CFD8" w:rsidR="0025620E" w:rsidRPr="0015261F" w:rsidRDefault="0025620E" w:rsidP="0025620E">
                              <w:pPr>
                                <w:pStyle w:val="RowHeader"/>
                                <w:jc w:val="center"/>
                                <w:rPr>
                                  <w:color w:val="3E5C61" w:themeColor="text1"/>
                                  <w:sz w:val="28"/>
                                  <w:szCs w:val="28"/>
                                  <w:lang w:val="es-US"/>
                                </w:rPr>
                              </w:pPr>
                              <w:r>
                                <w:rPr>
                                  <w:bCs/>
                                  <w:color w:val="3E5C61" w:themeColor="text1"/>
                                  <w:sz w:val="28"/>
                                  <w:szCs w:val="28"/>
                                  <w:lang w:val="es"/>
                                </w:rPr>
                                <w:t>Efecto de ___________________ en la profundidad media de Secchi vs. Tiempo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677334" y="2751666"/>
                            <a:ext cx="5029200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F7F29" w14:textId="77777777" w:rsidR="0025620E" w:rsidRPr="00974B4F" w:rsidRDefault="0025620E" w:rsidP="0025620E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Tiempo (días)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347133"/>
                            <a:ext cx="452755" cy="22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A8A7F9" w14:textId="293986DD" w:rsidR="0025620E" w:rsidRPr="0015261F" w:rsidRDefault="000B60B6" w:rsidP="0025620E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  <w:lang w:val="es-US"/>
                                </w:rPr>
                              </w:pPr>
                              <w:r>
                                <w:rPr>
                                  <w:b w:val="0"/>
                                  <w:color w:val="3E5C61" w:themeColor="text1"/>
                                  <w:szCs w:val="24"/>
                                  <w:lang w:val="es"/>
                                </w:rPr>
                                <w:t>Profundidad media de Secchi (cm)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BB6C6D" id="Group 29" o:spid="_x0000_s1041" style="position:absolute;margin-left:424.3pt;margin-top:24.4pt;width:475.5pt;height:252.95pt;z-index:251689984;mso-position-horizontal:right;mso-position-horizontal-relative:margin;mso-width-relative:margin" coordsize="57150,3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">
                <v:group id="Group 30" o:spid="_x0000_s1042" style="position:absolute;left:6858;top:3471;width:50292;height:22860" coordsize="481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Straight Connector 31" o:spid="_x0000_s1043" style="position:absolute;visibility:visible;mso-wrap-style:square" from="0,0" to="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" strokecolor="#3e5c61 [3213]" strokeweight="1.5pt">
                    <v:stroke joinstyle="miter"/>
                  </v:line>
                  <v:line id="Straight Connector 32" o:spid="_x0000_s1044" style="position:absolute;visibility:visible;mso-wrap-style:square" from="0,22860" to="48105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" strokecolor="#3e5c61 [3213]" strokeweight="1.5pt">
                    <v:stroke joinstyle="miter"/>
                  </v:line>
                </v:group>
                <v:shape id="Text Box 33" o:spid="_x0000_s1045" type="#_x0000_t202" style="position:absolute;left:6857;width:4901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7742A5D" w14:textId="12A3CFD8" w:rsidR="0025620E" w:rsidRPr="0015261F" w:rsidRDefault="0025620E" w:rsidP="0025620E">
                        <w:pPr>
                          <w:pStyle w:val="RowHeader"/>
                          <w:jc w:val="center"/>
                          <w:rPr>
                            <w:color w:val="3E5C61" w:themeColor="text1"/>
                            <w:sz w:val="28"/>
                            <w:szCs w:val="28"/>
                            <w:lang w:val="es-US"/>
                          </w:rPr>
                        </w:pPr>
                        <w:r>
                          <w:rPr>
                            <w:bCs/>
                            <w:color w:val="3E5C61" w:themeColor="text1"/>
                            <w:sz w:val="28"/>
                            <w:szCs w:val="28"/>
                            <w:lang w:val="es"/>
                          </w:rPr>
                          <w:t>Efecto de ___________________ en la profundidad media de Secchi vs. Tiempo</w:t>
                        </w:r>
                      </w:p>
                    </w:txbxContent>
                  </v:textbox>
                </v:shape>
                <v:shape id="Text Box 34" o:spid="_x0000_s1046" type="#_x0000_t202" style="position:absolute;left:6773;top:27516;width:50292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LW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" filled="f" stroked="f" strokeweight=".5pt">
                  <v:textbox>
                    <w:txbxContent>
                      <w:p w14:paraId="21EF7F29" w14:textId="77777777" w:rsidR="0025620E" w:rsidRPr="00974B4F" w:rsidRDefault="0025620E" w:rsidP="0025620E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Tiempo (días)</w:t>
                        </w:r>
                      </w:p>
                    </w:txbxContent>
                  </v:textbox>
                </v:shape>
                <v:shape id="Text Box 35" o:spid="_x0000_s1047" type="#_x0000_t202" style="position:absolute;top:3471;width:452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75A8A7F9" w14:textId="293986DD" w:rsidR="0025620E" w:rsidRPr="0015261F" w:rsidRDefault="000B60B6" w:rsidP="0025620E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  <w:lang w:val="es-US"/>
                          </w:rPr>
                        </w:pPr>
                        <w:r>
                          <w:rPr>
                            <w:b w:val="0"/>
                            <w:color w:val="3E5C61" w:themeColor="text1"/>
                            <w:szCs w:val="24"/>
                            <w:lang w:val="es"/>
                          </w:rPr>
                          <w:t>Profundidad media de Secchi (cm)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lang w:val="es"/>
        </w:rPr>
        <w:t xml:space="preserve">Haz una gráfica de líneas a partir de los datos de la profundidad media de Secchi. Completa la línea en blanco con tu factor. </w:t>
      </w:r>
    </w:p>
    <w:p w14:paraId="62D6ACF8" w14:textId="2C521173" w:rsidR="00BF394D" w:rsidRPr="0015261F" w:rsidRDefault="00BF394D" w:rsidP="00BF394D">
      <w:pPr>
        <w:pStyle w:val="BodyText"/>
        <w:rPr>
          <w:lang w:val="es-US"/>
        </w:rPr>
      </w:pPr>
    </w:p>
    <w:p w14:paraId="637446A9" w14:textId="77777777" w:rsidR="00CA0DE0" w:rsidRPr="0015261F" w:rsidRDefault="00CA0DE0" w:rsidP="00BF394D">
      <w:pPr>
        <w:pStyle w:val="BodyText"/>
        <w:rPr>
          <w:lang w:val="es-US"/>
        </w:rPr>
      </w:pPr>
    </w:p>
    <w:p w14:paraId="17F30DE9" w14:textId="626974B7" w:rsidR="00693570" w:rsidRPr="0015261F" w:rsidRDefault="00693570" w:rsidP="00693570">
      <w:pPr>
        <w:pStyle w:val="BodyText"/>
        <w:rPr>
          <w:lang w:val="es-US"/>
        </w:rPr>
      </w:pPr>
    </w:p>
    <w:p w14:paraId="02AF7EDB" w14:textId="77777777" w:rsidR="00693570" w:rsidRPr="0015261F" w:rsidRDefault="00693570" w:rsidP="00693570">
      <w:pPr>
        <w:pStyle w:val="BodyText"/>
        <w:rPr>
          <w:lang w:val="es-US"/>
        </w:rPr>
      </w:pPr>
    </w:p>
    <w:p w14:paraId="7E112987" w14:textId="73732ACF" w:rsidR="00693570" w:rsidRPr="0015261F" w:rsidRDefault="00693570" w:rsidP="00693570">
      <w:pPr>
        <w:pStyle w:val="BodyText"/>
        <w:rPr>
          <w:lang w:val="es-US"/>
        </w:rPr>
      </w:pPr>
    </w:p>
    <w:p w14:paraId="243E3053" w14:textId="00D0B400" w:rsidR="00693570" w:rsidRPr="0015261F" w:rsidRDefault="00693570" w:rsidP="00693570">
      <w:pPr>
        <w:pStyle w:val="BodyText"/>
        <w:rPr>
          <w:lang w:val="es-US"/>
        </w:rPr>
      </w:pPr>
    </w:p>
    <w:p w14:paraId="6196214A" w14:textId="5788040D" w:rsidR="00693570" w:rsidRPr="0015261F" w:rsidRDefault="00693570" w:rsidP="00693570">
      <w:pPr>
        <w:pStyle w:val="BodyText"/>
        <w:rPr>
          <w:lang w:val="es-US"/>
        </w:rPr>
      </w:pPr>
    </w:p>
    <w:p w14:paraId="181048CE" w14:textId="77777777" w:rsidR="00693570" w:rsidRPr="0015261F" w:rsidRDefault="00693570" w:rsidP="00693570">
      <w:pPr>
        <w:pStyle w:val="BodyText"/>
        <w:rPr>
          <w:lang w:val="es-US"/>
        </w:rPr>
      </w:pPr>
    </w:p>
    <w:p w14:paraId="7D338298" w14:textId="3C26028C" w:rsidR="00693570" w:rsidRPr="0015261F" w:rsidRDefault="00693570" w:rsidP="00693570">
      <w:pPr>
        <w:pStyle w:val="BodyText"/>
        <w:rPr>
          <w:lang w:val="es-US"/>
        </w:rPr>
      </w:pPr>
    </w:p>
    <w:p w14:paraId="193C7C1E" w14:textId="77777777" w:rsidR="00693570" w:rsidRPr="0015261F" w:rsidRDefault="00693570" w:rsidP="00693570">
      <w:pPr>
        <w:pStyle w:val="BodyText"/>
        <w:rPr>
          <w:lang w:val="es-US"/>
        </w:rPr>
      </w:pPr>
    </w:p>
    <w:p w14:paraId="6A808974" w14:textId="77777777" w:rsidR="00693570" w:rsidRPr="0015261F" w:rsidRDefault="00693570" w:rsidP="00693570">
      <w:pPr>
        <w:rPr>
          <w:lang w:val="es-US"/>
        </w:rPr>
      </w:pPr>
    </w:p>
    <w:p w14:paraId="10DA396D" w14:textId="038C9728" w:rsidR="00EA34D9" w:rsidRPr="0015261F" w:rsidRDefault="00937C3D" w:rsidP="00E244CF">
      <w:pPr>
        <w:pStyle w:val="Heading2"/>
        <w:rPr>
          <w:lang w:val="es-US"/>
        </w:rPr>
      </w:pPr>
      <w:r>
        <w:rPr>
          <w:iCs/>
          <w:lang w:val="es"/>
        </w:rPr>
        <w:t>Afirmaciones del grupo</w:t>
      </w:r>
    </w:p>
    <w:p w14:paraId="24129CEB" w14:textId="55695A94" w:rsidR="00EA34D9" w:rsidRPr="0015261F" w:rsidRDefault="00AA3C3B" w:rsidP="00E85F65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En grupo, acuerden en una afirmación que responda a su pregunta de investigación: “¿Cómo afecta el factor que has analizado al crecimiento del fitoplancton?” </w:t>
      </w:r>
    </w:p>
    <w:p w14:paraId="7FED8F52" w14:textId="77777777" w:rsidR="00957088" w:rsidRPr="0015261F" w:rsidRDefault="00957088" w:rsidP="00957088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 xml:space="preserve">El aumento de _______________________ causó que el número de fitoplancton </w:t>
      </w:r>
    </w:p>
    <w:p w14:paraId="57A04049" w14:textId="77777777" w:rsidR="00957088" w:rsidRPr="0015261F" w:rsidRDefault="00957088" w:rsidP="00957088">
      <w:pPr>
        <w:pStyle w:val="BodyText"/>
        <w:spacing w:after="240"/>
        <w:ind w:firstLine="1166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(Escribe aquí el factor que probaste). </w:t>
      </w:r>
    </w:p>
    <w:p w14:paraId="39CF2855" w14:textId="181F5A63" w:rsidR="00957088" w:rsidRPr="0015261F" w:rsidRDefault="00957088" w:rsidP="00957088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>_________________________ porque la profundidad de Secchi __________________________</w:t>
      </w:r>
    </w:p>
    <w:p w14:paraId="5B4B095D" w14:textId="08560C71" w:rsidR="00957088" w:rsidRPr="0015261F" w:rsidRDefault="00957088" w:rsidP="00AE58C8">
      <w:pPr>
        <w:pStyle w:val="BodyText"/>
        <w:spacing w:after="2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 xml:space="preserve">(aumenta, disminuye, permanece igual) </w:t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</w:r>
      <w:r w:rsidR="00AE58C8">
        <w:rPr>
          <w:sz w:val="18"/>
          <w:szCs w:val="18"/>
          <w:lang w:val="es"/>
        </w:rPr>
        <w:t xml:space="preserve">        </w:t>
      </w:r>
      <w:proofErr w:type="gramStart"/>
      <w:r w:rsidR="00AE58C8">
        <w:rPr>
          <w:sz w:val="18"/>
          <w:szCs w:val="18"/>
          <w:lang w:val="es"/>
        </w:rPr>
        <w:t xml:space="preserve">   </w:t>
      </w:r>
      <w:r>
        <w:rPr>
          <w:sz w:val="18"/>
          <w:szCs w:val="18"/>
          <w:lang w:val="es"/>
        </w:rPr>
        <w:t>(</w:t>
      </w:r>
      <w:proofErr w:type="gramEnd"/>
      <w:r>
        <w:rPr>
          <w:sz w:val="18"/>
          <w:szCs w:val="18"/>
          <w:lang w:val="es"/>
        </w:rPr>
        <w:t>aumentó, disminuyó, permaneció igual)</w:t>
      </w:r>
    </w:p>
    <w:p w14:paraId="68B30F5F" w14:textId="77777777" w:rsidR="00957088" w:rsidRPr="0015261F" w:rsidRDefault="00957088" w:rsidP="00957088">
      <w:pPr>
        <w:pStyle w:val="BodyText"/>
        <w:spacing w:after="0"/>
        <w:rPr>
          <w:i/>
          <w:iCs/>
          <w:lang w:val="es-US"/>
        </w:rPr>
      </w:pPr>
      <w:r>
        <w:rPr>
          <w:i/>
          <w:iCs/>
          <w:lang w:val="es"/>
        </w:rPr>
        <w:t xml:space="preserve">en </w:t>
      </w:r>
      <w:r>
        <w:rPr>
          <w:i/>
          <w:iCs/>
          <w:u w:val="single"/>
          <w:lang w:val="es"/>
        </w:rPr>
        <w:t>____________</w:t>
      </w:r>
      <w:r>
        <w:rPr>
          <w:i/>
          <w:iCs/>
          <w:lang w:val="es"/>
        </w:rPr>
        <w:t xml:space="preserve"> días. </w:t>
      </w:r>
    </w:p>
    <w:p w14:paraId="3861A081" w14:textId="77777777" w:rsidR="00957088" w:rsidRPr="0015261F" w:rsidRDefault="00957088" w:rsidP="00957088">
      <w:pPr>
        <w:pStyle w:val="BodyText"/>
        <w:spacing w:after="0"/>
        <w:ind w:firstLine="54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(número de días)</w:t>
      </w:r>
    </w:p>
    <w:p w14:paraId="1090D486" w14:textId="16800842" w:rsidR="00BF394D" w:rsidRPr="0015261F" w:rsidRDefault="00951B79" w:rsidP="006E0025">
      <w:pPr>
        <w:pStyle w:val="BodyText"/>
        <w:tabs>
          <w:tab w:val="left" w:pos="8453"/>
        </w:tabs>
        <w:spacing w:after="240"/>
        <w:rPr>
          <w:lang w:val="es-US"/>
        </w:rPr>
      </w:pPr>
      <w:r>
        <w:rPr>
          <w:lang w:val="es"/>
        </w:rPr>
        <w:tab/>
      </w:r>
    </w:p>
    <w:p w14:paraId="55289A5F" w14:textId="02C09E9E" w:rsidR="00EA34D9" w:rsidRPr="0015261F" w:rsidRDefault="003E1697" w:rsidP="002E2D75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Ahora, en grupo, comparen sus clasificaciones de fitoplancton. </w:t>
      </w:r>
    </w:p>
    <w:p w14:paraId="41C8E0D7" w14:textId="3082863B" w:rsidR="001466B2" w:rsidRPr="0015261F" w:rsidRDefault="001466B2" w:rsidP="001466B2">
      <w:pPr>
        <w:pStyle w:val="BodyText"/>
        <w:numPr>
          <w:ilvl w:val="0"/>
          <w:numId w:val="18"/>
        </w:numPr>
        <w:rPr>
          <w:lang w:val="es-US"/>
        </w:rPr>
      </w:pPr>
      <w:r>
        <w:rPr>
          <w:lang w:val="es"/>
        </w:rPr>
        <w:t xml:space="preserve">¿Qué patrones observas entre los fenotipos? </w:t>
      </w:r>
    </w:p>
    <w:p w14:paraId="40535565" w14:textId="77777777" w:rsidR="001466B2" w:rsidRPr="0015261F" w:rsidRDefault="001466B2" w:rsidP="001466B2">
      <w:pPr>
        <w:pStyle w:val="BodyText"/>
        <w:rPr>
          <w:lang w:val="es-US"/>
        </w:rPr>
      </w:pPr>
    </w:p>
    <w:p w14:paraId="2CFA5E3F" w14:textId="74926D93" w:rsidR="002D28B4" w:rsidRPr="0015261F" w:rsidRDefault="001466B2" w:rsidP="001466B2">
      <w:pPr>
        <w:pStyle w:val="BodyText"/>
        <w:numPr>
          <w:ilvl w:val="0"/>
          <w:numId w:val="18"/>
        </w:numPr>
        <w:rPr>
          <w:lang w:val="es-US"/>
        </w:rPr>
      </w:pPr>
      <w:r>
        <w:rPr>
          <w:lang w:val="es"/>
        </w:rPr>
        <w:t xml:space="preserve">Haz algunas afirmaciones sobre estos patrones. </w:t>
      </w:r>
    </w:p>
    <w:p w14:paraId="16CD5BEF" w14:textId="1E29B576" w:rsidR="001466B2" w:rsidRPr="0015261F" w:rsidRDefault="001466B2" w:rsidP="00C71DD7">
      <w:pPr>
        <w:pStyle w:val="BodyText"/>
        <w:rPr>
          <w:lang w:val="es-US"/>
        </w:rPr>
      </w:pPr>
    </w:p>
    <w:p w14:paraId="0BC45701" w14:textId="610D545E" w:rsidR="00600E24" w:rsidRPr="0015261F" w:rsidRDefault="00600E24" w:rsidP="00600E24">
      <w:pPr>
        <w:pStyle w:val="Heading1"/>
        <w:rPr>
          <w:lang w:val="es-US"/>
        </w:rPr>
      </w:pPr>
      <w:r>
        <w:rPr>
          <w:bCs/>
          <w:lang w:val="es"/>
        </w:rPr>
        <w:lastRenderedPageBreak/>
        <w:t>Mapa conceptual de la clase</w:t>
      </w:r>
    </w:p>
    <w:p w14:paraId="4C76749F" w14:textId="78A998CD" w:rsidR="00EA34D9" w:rsidRPr="0015261F" w:rsidRDefault="00EA34D9" w:rsidP="00C71DD7">
      <w:pPr>
        <w:pStyle w:val="BodyText"/>
        <w:rPr>
          <w:lang w:val="es-US"/>
        </w:rPr>
      </w:pPr>
    </w:p>
    <w:p w14:paraId="71BE5322" w14:textId="613D74C3" w:rsidR="00EA34D9" w:rsidRPr="0015261F" w:rsidRDefault="00EA34D9" w:rsidP="00C71DD7">
      <w:pPr>
        <w:pStyle w:val="BodyText"/>
        <w:rPr>
          <w:lang w:val="es-US"/>
        </w:rPr>
      </w:pPr>
    </w:p>
    <w:p w14:paraId="5BA8229D" w14:textId="7A20C85A" w:rsidR="00EA34D9" w:rsidRPr="0015261F" w:rsidRDefault="00EA34D9" w:rsidP="00C71DD7">
      <w:pPr>
        <w:pStyle w:val="BodyText"/>
        <w:rPr>
          <w:lang w:val="es-US"/>
        </w:rPr>
      </w:pPr>
    </w:p>
    <w:p w14:paraId="5391173F" w14:textId="272EEC3A" w:rsidR="00EA34D9" w:rsidRPr="0015261F" w:rsidRDefault="00EA34D9" w:rsidP="00C71DD7">
      <w:pPr>
        <w:pStyle w:val="BodyText"/>
        <w:rPr>
          <w:lang w:val="es-US"/>
        </w:rPr>
      </w:pPr>
    </w:p>
    <w:p w14:paraId="24128E88" w14:textId="6C664E42" w:rsidR="00EA34D9" w:rsidRPr="0015261F" w:rsidRDefault="00EA34D9" w:rsidP="00C71DD7">
      <w:pPr>
        <w:pStyle w:val="BodyText"/>
        <w:rPr>
          <w:lang w:val="es-US"/>
        </w:rPr>
      </w:pPr>
    </w:p>
    <w:p w14:paraId="57AF135B" w14:textId="66A45B46" w:rsidR="00EA34D9" w:rsidRPr="0015261F" w:rsidRDefault="00EA34D9" w:rsidP="00C71DD7">
      <w:pPr>
        <w:pStyle w:val="BodyText"/>
        <w:rPr>
          <w:lang w:val="es-US"/>
        </w:rPr>
      </w:pPr>
    </w:p>
    <w:p w14:paraId="2A0670F8" w14:textId="4B31239A" w:rsidR="00EA34D9" w:rsidRPr="0015261F" w:rsidRDefault="00EA34D9" w:rsidP="00C71DD7">
      <w:pPr>
        <w:pStyle w:val="BodyText"/>
        <w:rPr>
          <w:lang w:val="es-US"/>
        </w:rPr>
      </w:pPr>
    </w:p>
    <w:p w14:paraId="3497D705" w14:textId="01CC1294" w:rsidR="00EA34D9" w:rsidRPr="0015261F" w:rsidRDefault="00EA34D9" w:rsidP="00C71DD7">
      <w:pPr>
        <w:pStyle w:val="BodyText"/>
        <w:rPr>
          <w:lang w:val="es-US"/>
        </w:rPr>
      </w:pPr>
    </w:p>
    <w:p w14:paraId="409A2FE5" w14:textId="34A2D470" w:rsidR="00EA34D9" w:rsidRPr="0015261F" w:rsidRDefault="00EA34D9" w:rsidP="00C71DD7">
      <w:pPr>
        <w:pStyle w:val="BodyText"/>
        <w:rPr>
          <w:lang w:val="es-US"/>
        </w:rPr>
      </w:pPr>
    </w:p>
    <w:p w14:paraId="5E161E85" w14:textId="1E845795" w:rsidR="00DF438F" w:rsidRPr="0015261F" w:rsidRDefault="00DF438F" w:rsidP="00C71DD7">
      <w:pPr>
        <w:pStyle w:val="BodyText"/>
        <w:rPr>
          <w:lang w:val="es-US"/>
        </w:rPr>
      </w:pPr>
    </w:p>
    <w:p w14:paraId="5620A05B" w14:textId="77777777" w:rsidR="00B7259C" w:rsidRPr="0015261F" w:rsidRDefault="00B7259C" w:rsidP="00C71DD7">
      <w:pPr>
        <w:pStyle w:val="BodyText"/>
        <w:rPr>
          <w:lang w:val="es-US"/>
        </w:rPr>
      </w:pPr>
    </w:p>
    <w:p w14:paraId="6E33EC64" w14:textId="351E80C5" w:rsidR="00DF438F" w:rsidRPr="0015261F" w:rsidRDefault="00DF438F" w:rsidP="00C71DD7">
      <w:pPr>
        <w:pStyle w:val="BodyText"/>
        <w:rPr>
          <w:lang w:val="es-US"/>
        </w:rPr>
      </w:pPr>
    </w:p>
    <w:p w14:paraId="0883FCF1" w14:textId="7FE70692" w:rsidR="00ED1740" w:rsidRPr="0015261F" w:rsidRDefault="00ED1740" w:rsidP="00ED1740">
      <w:pPr>
        <w:pStyle w:val="Heading2"/>
        <w:rPr>
          <w:lang w:val="es-US"/>
        </w:rPr>
      </w:pPr>
      <w:r>
        <w:rPr>
          <w:iCs/>
          <w:lang w:val="es"/>
        </w:rPr>
        <w:t>Modelo revisado de crecimiento del fitoplancton</w:t>
      </w:r>
    </w:p>
    <w:p w14:paraId="0B88ED06" w14:textId="39092CE3" w:rsidR="00DF438F" w:rsidRPr="0015261F" w:rsidRDefault="00ED1740" w:rsidP="00ED1740">
      <w:pPr>
        <w:pStyle w:val="BodyText"/>
        <w:rPr>
          <w:lang w:val="es-US"/>
        </w:rPr>
      </w:pPr>
      <w:r>
        <w:rPr>
          <w:lang w:val="es"/>
        </w:rP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</w:t>
      </w:r>
      <w:r>
        <w:rPr>
          <w:i/>
          <w:iCs/>
          <w:lang w:val="es"/>
        </w:rPr>
        <w:t>nuevos</w:t>
      </w:r>
      <w:r>
        <w:rPr>
          <w:lang w:val="es"/>
        </w:rPr>
        <w:t xml:space="preserve"> cambios que hiciste en tu modelo.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F516DC" w:rsidRPr="000C7EEC" w14:paraId="67039C82" w14:textId="77777777" w:rsidTr="00AE58C8">
        <w:trPr>
          <w:trHeight w:val="4962"/>
        </w:trPr>
        <w:tc>
          <w:tcPr>
            <w:tcW w:w="1872" w:type="dxa"/>
            <w:vAlign w:val="center"/>
          </w:tcPr>
          <w:p w14:paraId="3DCC7079" w14:textId="77777777" w:rsidR="00F516DC" w:rsidRPr="0015261F" w:rsidRDefault="00F516DC" w:rsidP="00F103CC">
            <w:pPr>
              <w:pStyle w:val="TableData"/>
              <w:jc w:val="center"/>
              <w:rPr>
                <w:sz w:val="32"/>
                <w:szCs w:val="32"/>
                <w:lang w:val="es-US"/>
              </w:rPr>
            </w:pPr>
          </w:p>
        </w:tc>
      </w:tr>
    </w:tbl>
    <w:p w14:paraId="36A3AA5A" w14:textId="0AA2C99B" w:rsidR="00F516DC" w:rsidRPr="0015261F" w:rsidRDefault="004715B1" w:rsidP="004715B1">
      <w:pPr>
        <w:pStyle w:val="Heading1"/>
        <w:rPr>
          <w:lang w:val="es-US"/>
        </w:rPr>
      </w:pPr>
      <w:r>
        <w:rPr>
          <w:bCs/>
          <w:lang w:val="es"/>
        </w:rPr>
        <w:lastRenderedPageBreak/>
        <w:t>Evalúa tu modelo de crecimiento del fitoplancton</w:t>
      </w:r>
    </w:p>
    <w:p w14:paraId="5C6D4DC7" w14:textId="57270AEE" w:rsidR="003868E0" w:rsidRPr="0015261F" w:rsidRDefault="00447861" w:rsidP="00447861">
      <w:pPr>
        <w:pStyle w:val="Heading2"/>
        <w:rPr>
          <w:lang w:val="es-US"/>
        </w:rPr>
      </w:pPr>
      <w:r>
        <w:rPr>
          <w:iCs/>
          <w:lang w:val="es"/>
        </w:rPr>
        <w:t>Predice</w:t>
      </w:r>
    </w:p>
    <w:p w14:paraId="408B92F0" w14:textId="3915A012" w:rsidR="00A66346" w:rsidRPr="0015261F" w:rsidRDefault="00447861" w:rsidP="005F6006">
      <w:pPr>
        <w:pStyle w:val="BodyText"/>
        <w:spacing w:after="240"/>
        <w:rPr>
          <w:lang w:val="es-US"/>
        </w:rPr>
      </w:pPr>
      <w:r>
        <w:rPr>
          <w:lang w:val="es"/>
        </w:rPr>
        <w:t xml:space="preserve">Utilizando tu modelo de crecimiento del fitoplancton y lo que sabes sobre los cuatro lagos de Oklahoma, haz una predicción sobre los factores que afectan al crecimiento del fitoplancton en cada lago. </w:t>
      </w:r>
    </w:p>
    <w:p w14:paraId="1BE3F6FA" w14:textId="26B48964" w:rsidR="00A66346" w:rsidRPr="0015261F" w:rsidRDefault="00A66346" w:rsidP="00516716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>En el</w:t>
      </w:r>
      <w:r>
        <w:rPr>
          <w:b/>
          <w:bCs/>
          <w:lang w:val="es"/>
        </w:rPr>
        <w:t xml:space="preserve"> lago </w:t>
      </w:r>
      <w:proofErr w:type="spellStart"/>
      <w:r>
        <w:rPr>
          <w:b/>
          <w:bCs/>
          <w:lang w:val="es"/>
        </w:rPr>
        <w:t>Thunderbird</w:t>
      </w:r>
      <w:proofErr w:type="spellEnd"/>
      <w:r>
        <w:rPr>
          <w:lang w:val="es"/>
        </w:rPr>
        <w:t xml:space="preserve">, _____________________ es _______________. </w:t>
      </w:r>
    </w:p>
    <w:p w14:paraId="48F72562" w14:textId="7AB43159" w:rsidR="00516716" w:rsidRPr="0015261F" w:rsidRDefault="00516716" w:rsidP="00876AE8">
      <w:pPr>
        <w:pStyle w:val="BodyText"/>
        <w:spacing w:after="300"/>
        <w:ind w:left="720" w:firstLine="2434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</w:r>
      <w:r>
        <w:rPr>
          <w:sz w:val="18"/>
          <w:szCs w:val="18"/>
          <w:lang w:val="es"/>
        </w:rPr>
        <w:tab/>
        <w:t xml:space="preserve">(medio, alto, bajo) </w:t>
      </w:r>
    </w:p>
    <w:p w14:paraId="5115E8F8" w14:textId="77777777" w:rsidR="00611BE5" w:rsidRPr="0015261F" w:rsidRDefault="00A66346" w:rsidP="00611BE5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>En el</w:t>
      </w:r>
      <w:r>
        <w:rPr>
          <w:b/>
          <w:bCs/>
          <w:lang w:val="es"/>
        </w:rPr>
        <w:t xml:space="preserve"> lago Stanley Draper</w:t>
      </w:r>
      <w:r>
        <w:rPr>
          <w:lang w:val="es"/>
        </w:rPr>
        <w:t xml:space="preserve">, _____________________ es _______________. </w:t>
      </w:r>
    </w:p>
    <w:p w14:paraId="2C584F93" w14:textId="58969B28" w:rsidR="00A66346" w:rsidRPr="0015261F" w:rsidRDefault="00611BE5" w:rsidP="00876AE8">
      <w:pPr>
        <w:pStyle w:val="BodyText"/>
        <w:spacing w:after="300"/>
        <w:ind w:left="720" w:firstLine="2707"/>
        <w:rPr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  <w:t xml:space="preserve">   </w:t>
      </w:r>
      <w:proofErr w:type="gramStart"/>
      <w:r>
        <w:rPr>
          <w:sz w:val="18"/>
          <w:szCs w:val="18"/>
          <w:lang w:val="es"/>
        </w:rPr>
        <w:t xml:space="preserve">   (</w:t>
      </w:r>
      <w:proofErr w:type="gramEnd"/>
      <w:r>
        <w:rPr>
          <w:sz w:val="18"/>
          <w:szCs w:val="18"/>
          <w:lang w:val="es"/>
        </w:rPr>
        <w:t xml:space="preserve">medio, alto, bajo) </w:t>
      </w:r>
      <w:r>
        <w:rPr>
          <w:lang w:val="es"/>
        </w:rPr>
        <w:t xml:space="preserve"> </w:t>
      </w:r>
    </w:p>
    <w:p w14:paraId="7D8EAC65" w14:textId="77777777" w:rsidR="006F27F9" w:rsidRPr="0015261F" w:rsidRDefault="00A66346" w:rsidP="006F27F9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 xml:space="preserve">En el </w:t>
      </w:r>
      <w:r>
        <w:rPr>
          <w:b/>
          <w:bCs/>
          <w:lang w:val="es"/>
        </w:rPr>
        <w:t>lago</w:t>
      </w:r>
      <w:r>
        <w:rPr>
          <w:lang w:val="es"/>
        </w:rPr>
        <w:t xml:space="preserve"> </w:t>
      </w:r>
      <w:r>
        <w:rPr>
          <w:b/>
          <w:bCs/>
          <w:lang w:val="es"/>
        </w:rPr>
        <w:t>Shawnee Twin #1</w:t>
      </w:r>
      <w:r>
        <w:rPr>
          <w:lang w:val="es"/>
        </w:rPr>
        <w:t xml:space="preserve">, _____________________ es _______________. </w:t>
      </w:r>
    </w:p>
    <w:p w14:paraId="16867A95" w14:textId="3FCBF2C4" w:rsidR="00A66346" w:rsidRPr="0015261F" w:rsidRDefault="006F27F9" w:rsidP="00876AE8">
      <w:pPr>
        <w:pStyle w:val="BodyText"/>
        <w:spacing w:after="300"/>
        <w:ind w:left="720" w:firstLine="2966"/>
        <w:rPr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  <w:t xml:space="preserve">          </w:t>
      </w:r>
      <w:proofErr w:type="gramStart"/>
      <w:r>
        <w:rPr>
          <w:sz w:val="18"/>
          <w:szCs w:val="18"/>
          <w:lang w:val="es"/>
        </w:rPr>
        <w:t xml:space="preserve">   (</w:t>
      </w:r>
      <w:proofErr w:type="gramEnd"/>
      <w:r>
        <w:rPr>
          <w:sz w:val="18"/>
          <w:szCs w:val="18"/>
          <w:lang w:val="es"/>
        </w:rPr>
        <w:t xml:space="preserve">medio, alto, bajo) </w:t>
      </w:r>
      <w:r>
        <w:rPr>
          <w:lang w:val="es"/>
        </w:rPr>
        <w:t xml:space="preserve"> </w:t>
      </w:r>
    </w:p>
    <w:p w14:paraId="5F15EBEE" w14:textId="77777777" w:rsidR="007E78C7" w:rsidRPr="0015261F" w:rsidRDefault="00A66346" w:rsidP="007E78C7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>En el</w:t>
      </w:r>
      <w:r>
        <w:rPr>
          <w:b/>
          <w:bCs/>
          <w:lang w:val="es"/>
        </w:rPr>
        <w:t xml:space="preserve"> lago </w:t>
      </w:r>
      <w:proofErr w:type="spellStart"/>
      <w:r>
        <w:rPr>
          <w:b/>
          <w:bCs/>
          <w:lang w:val="es"/>
        </w:rPr>
        <w:t>Tecumseh</w:t>
      </w:r>
      <w:proofErr w:type="spellEnd"/>
      <w:r>
        <w:rPr>
          <w:lang w:val="es"/>
        </w:rPr>
        <w:t xml:space="preserve">, _____________________ es _______________. </w:t>
      </w:r>
    </w:p>
    <w:p w14:paraId="1ABEE33D" w14:textId="1DDA2C7C" w:rsidR="003868E0" w:rsidRPr="0015261F" w:rsidRDefault="007E78C7" w:rsidP="00E0632B">
      <w:pPr>
        <w:pStyle w:val="BodyText"/>
        <w:spacing w:after="0" w:line="240" w:lineRule="auto"/>
        <w:ind w:left="720" w:firstLine="2160"/>
        <w:rPr>
          <w:lang w:val="es-US"/>
        </w:rPr>
      </w:pPr>
      <w:r>
        <w:rPr>
          <w:sz w:val="18"/>
          <w:szCs w:val="18"/>
          <w:lang w:val="es"/>
        </w:rPr>
        <w:t>(nutriente u otro factor)</w:t>
      </w:r>
      <w:r>
        <w:rPr>
          <w:sz w:val="18"/>
          <w:szCs w:val="18"/>
          <w:lang w:val="es"/>
        </w:rPr>
        <w:tab/>
        <w:t xml:space="preserve">         </w:t>
      </w:r>
      <w:proofErr w:type="gramStart"/>
      <w:r>
        <w:rPr>
          <w:sz w:val="18"/>
          <w:szCs w:val="18"/>
          <w:lang w:val="es"/>
        </w:rPr>
        <w:t xml:space="preserve">   (</w:t>
      </w:r>
      <w:proofErr w:type="gramEnd"/>
      <w:r>
        <w:rPr>
          <w:sz w:val="18"/>
          <w:szCs w:val="18"/>
          <w:lang w:val="es"/>
        </w:rPr>
        <w:t>medio, alto, bajo)</w:t>
      </w:r>
      <w:r>
        <w:rPr>
          <w:lang w:val="es"/>
        </w:rPr>
        <w:t xml:space="preserve"> </w:t>
      </w:r>
    </w:p>
    <w:p w14:paraId="60EE5EEF" w14:textId="223B2E19" w:rsidR="00EA34D9" w:rsidRPr="0015261F" w:rsidRDefault="00EA34D9" w:rsidP="008A26BB">
      <w:pPr>
        <w:pStyle w:val="BodyText"/>
        <w:spacing w:after="0" w:line="240" w:lineRule="auto"/>
        <w:rPr>
          <w:sz w:val="18"/>
          <w:szCs w:val="18"/>
          <w:lang w:val="es-US"/>
        </w:rPr>
      </w:pPr>
    </w:p>
    <w:p w14:paraId="273A2EEE" w14:textId="3BB8EBF6" w:rsidR="00505336" w:rsidRPr="0015261F" w:rsidRDefault="007C1B75" w:rsidP="007C1B75">
      <w:pPr>
        <w:pStyle w:val="Heading2"/>
        <w:rPr>
          <w:lang w:val="es-US"/>
        </w:rPr>
      </w:pPr>
      <w:r>
        <w:rPr>
          <w:iCs/>
          <w:lang w:val="es"/>
        </w:rPr>
        <w:t>Analiza</w:t>
      </w:r>
    </w:p>
    <w:p w14:paraId="0FCD7BAF" w14:textId="35F06F18" w:rsidR="00D84D72" w:rsidRPr="0015261F" w:rsidRDefault="000D09A7" w:rsidP="00C71DD7">
      <w:pPr>
        <w:pStyle w:val="BodyText"/>
        <w:rPr>
          <w:lang w:val="es-US"/>
        </w:rPr>
      </w:pPr>
      <w:r>
        <w:rPr>
          <w:lang w:val="es"/>
        </w:rPr>
        <w:t xml:space="preserve">Compara y contrasta las partes de tu modelo de crecimiento del fitoplancton con las afirmaciones e ideas de los informes de datos del lago OWRB. </w:t>
      </w:r>
    </w:p>
    <w:p w14:paraId="40004426" w14:textId="18A9C947" w:rsidR="00505336" w:rsidRPr="0015261F" w:rsidRDefault="00651DE8" w:rsidP="00C71DD7">
      <w:pPr>
        <w:pStyle w:val="BodyText"/>
        <w:rPr>
          <w:lang w:val="es-U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AA8A9D" wp14:editId="49359B3E">
                <wp:simplePos x="0" y="0"/>
                <wp:positionH relativeFrom="column">
                  <wp:posOffset>25400</wp:posOffset>
                </wp:positionH>
                <wp:positionV relativeFrom="paragraph">
                  <wp:posOffset>5715</wp:posOffset>
                </wp:positionV>
                <wp:extent cx="4001135" cy="3771265"/>
                <wp:effectExtent l="12700" t="12700" r="12065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77126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C856F9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A8A9D" id="Oval 4" o:spid="_x0000_s1048" style="position:absolute;margin-left:2pt;margin-top:.45pt;width:315.05pt;height:29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28C856F9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93156" wp14:editId="40552F58">
                <wp:simplePos x="0" y="0"/>
                <wp:positionH relativeFrom="column">
                  <wp:posOffset>1943100</wp:posOffset>
                </wp:positionH>
                <wp:positionV relativeFrom="paragraph">
                  <wp:posOffset>5715</wp:posOffset>
                </wp:positionV>
                <wp:extent cx="4001135" cy="3769571"/>
                <wp:effectExtent l="12700" t="12700" r="12065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769571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E12296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93156" id="Oval 5" o:spid="_x0000_s1049" style="position:absolute;margin-left:153pt;margin-top:.45pt;width:315.05pt;height:29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04E12296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CFA5A" wp14:editId="0F0B8D05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E603F" w14:textId="5B1AAC4A" w:rsidR="00C06FAD" w:rsidRDefault="003D18B6" w:rsidP="00BD4919">
                            <w:pPr>
                              <w:pStyle w:val="RowHeader"/>
                              <w:jc w:val="center"/>
                            </w:pPr>
                            <w:r>
                              <w:rPr>
                                <w:bCs/>
                                <w:lang w:val="es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A5A" id="Text Box 7" o:spid="_x0000_s1050" type="#_x0000_t202" style="position:absolute;margin-left:0;margin-top:12.45pt;width:54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" filled="f" stroked="f" strokeweight=".5pt">
                <v:textbox>
                  <w:txbxContent>
                    <w:p w14:paraId="3DDE603F" w14:textId="5B1AAC4A" w:rsidR="00C06FAD" w:rsidRDefault="003D18B6" w:rsidP="00BD4919">
                      <w:pPr>
                        <w:pStyle w:val="RowHeader"/>
                        <w:jc w:val="center"/>
                      </w:pPr>
                      <w:r>
                        <w:rPr>
                          <w:bCs/>
                          <w:lang w:val="es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9D643D" wp14:editId="492DA519">
                <wp:simplePos x="0" y="0"/>
                <wp:positionH relativeFrom="column">
                  <wp:posOffset>5257800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2895A" w14:textId="325D203D" w:rsidR="00BE6923" w:rsidRDefault="00BE6923" w:rsidP="00BE6923">
                            <w:pPr>
                              <w:pStyle w:val="RowHeader"/>
                              <w:jc w:val="center"/>
                            </w:pPr>
                            <w:r>
                              <w:rPr>
                                <w:bCs/>
                                <w:lang w:val="es"/>
                              </w:rPr>
                              <w:t>Informes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643D" id="Text Box 12" o:spid="_x0000_s1051" type="#_x0000_t202" style="position:absolute;margin-left:414pt;margin-top:12.45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3OGQIAADM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" filled="f" stroked="f" strokeweight=".5pt">
                <v:textbox>
                  <w:txbxContent>
                    <w:p w14:paraId="3B82895A" w14:textId="325D203D" w:rsidR="00BE6923" w:rsidRDefault="00BE6923" w:rsidP="00BE6923">
                      <w:pPr>
                        <w:pStyle w:val="RowHeader"/>
                        <w:jc w:val="center"/>
                      </w:pPr>
                      <w:r>
                        <w:rPr>
                          <w:bCs/>
                          <w:lang w:val="es"/>
                        </w:rPr>
                        <w:t>Informes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5E1603D2" w14:textId="7F872196" w:rsidR="00505336" w:rsidRPr="0015261F" w:rsidRDefault="00505336" w:rsidP="00C71DD7">
      <w:pPr>
        <w:pStyle w:val="BodyText"/>
        <w:rPr>
          <w:lang w:val="es-US"/>
        </w:rPr>
      </w:pPr>
    </w:p>
    <w:p w14:paraId="6742CC67" w14:textId="6AACC4B8" w:rsidR="0036040A" w:rsidRPr="0015261F" w:rsidRDefault="0036040A" w:rsidP="00F72D02">
      <w:pPr>
        <w:rPr>
          <w:lang w:val="es-US"/>
        </w:rPr>
      </w:pPr>
    </w:p>
    <w:p w14:paraId="0103AD46" w14:textId="051B1586" w:rsidR="00F70FA2" w:rsidRPr="0015261F" w:rsidRDefault="00F70FA2" w:rsidP="00F70FA2">
      <w:pPr>
        <w:pStyle w:val="BodyText"/>
        <w:rPr>
          <w:lang w:val="es-US"/>
        </w:rPr>
      </w:pPr>
    </w:p>
    <w:p w14:paraId="7B1566E8" w14:textId="391B20EF" w:rsidR="00F70FA2" w:rsidRPr="0015261F" w:rsidRDefault="00F70FA2" w:rsidP="00F70FA2">
      <w:pPr>
        <w:pStyle w:val="BodyText"/>
        <w:rPr>
          <w:lang w:val="es-US"/>
        </w:rPr>
      </w:pPr>
    </w:p>
    <w:p w14:paraId="60CB365B" w14:textId="6EF13079" w:rsidR="00F70FA2" w:rsidRPr="0015261F" w:rsidRDefault="00F70FA2" w:rsidP="00F70FA2">
      <w:pPr>
        <w:pStyle w:val="BodyText"/>
        <w:rPr>
          <w:lang w:val="es-US"/>
        </w:rPr>
      </w:pPr>
    </w:p>
    <w:p w14:paraId="35DD95FB" w14:textId="10CF9A20" w:rsidR="00F70FA2" w:rsidRPr="0015261F" w:rsidRDefault="00F70FA2" w:rsidP="00F70FA2">
      <w:pPr>
        <w:pStyle w:val="BodyText"/>
        <w:rPr>
          <w:lang w:val="es-US"/>
        </w:rPr>
      </w:pPr>
    </w:p>
    <w:p w14:paraId="07586C3C" w14:textId="663CEC85" w:rsidR="00F70FA2" w:rsidRPr="0015261F" w:rsidRDefault="00F70FA2" w:rsidP="00F70FA2">
      <w:pPr>
        <w:pStyle w:val="BodyText"/>
        <w:rPr>
          <w:lang w:val="es-US"/>
        </w:rPr>
      </w:pPr>
    </w:p>
    <w:p w14:paraId="4A4AA965" w14:textId="2D5163EE" w:rsidR="00F70FA2" w:rsidRPr="0015261F" w:rsidRDefault="00F70FA2" w:rsidP="00F70FA2">
      <w:pPr>
        <w:pStyle w:val="BodyText"/>
        <w:rPr>
          <w:lang w:val="es-US"/>
        </w:rPr>
      </w:pPr>
    </w:p>
    <w:p w14:paraId="26736BF1" w14:textId="28A76E83" w:rsidR="00F70FA2" w:rsidRPr="0015261F" w:rsidRDefault="00F70FA2" w:rsidP="00F70FA2">
      <w:pPr>
        <w:pStyle w:val="BodyText"/>
        <w:rPr>
          <w:lang w:val="es-US"/>
        </w:rPr>
      </w:pPr>
    </w:p>
    <w:p w14:paraId="3A475B40" w14:textId="5E8480E9" w:rsidR="00F70FA2" w:rsidRPr="0015261F" w:rsidRDefault="00F70FA2" w:rsidP="00F70FA2">
      <w:pPr>
        <w:pStyle w:val="BodyText"/>
        <w:rPr>
          <w:lang w:val="es-US"/>
        </w:rPr>
      </w:pPr>
    </w:p>
    <w:p w14:paraId="1C52629B" w14:textId="1F9DA6BB" w:rsidR="00F70FA2" w:rsidRPr="0015261F" w:rsidRDefault="00F70FA2" w:rsidP="00F70FA2">
      <w:pPr>
        <w:pStyle w:val="BodyText"/>
        <w:rPr>
          <w:lang w:val="es-US"/>
        </w:rPr>
      </w:pPr>
    </w:p>
    <w:p w14:paraId="7E122647" w14:textId="77777777" w:rsidR="00F70FA2" w:rsidRPr="0015261F" w:rsidRDefault="00F70FA2" w:rsidP="00F70FA2">
      <w:pPr>
        <w:pStyle w:val="BodyText"/>
        <w:rPr>
          <w:lang w:val="es-US"/>
        </w:rPr>
      </w:pPr>
    </w:p>
    <w:p w14:paraId="748B7CFD" w14:textId="33D672E4" w:rsidR="00F70FA2" w:rsidRPr="0015261F" w:rsidRDefault="00F70FA2" w:rsidP="00F70FA2">
      <w:pPr>
        <w:pStyle w:val="BodyText"/>
        <w:rPr>
          <w:lang w:val="es-US"/>
        </w:rPr>
      </w:pPr>
      <w:r>
        <w:rPr>
          <w:lang w:val="es"/>
        </w:rPr>
        <w:lastRenderedPageBreak/>
        <w:t xml:space="preserve">¿Hay algún elemento de tu modelo de crecimiento del fitoplancton que revisarías basándose en tu evaluación y análisis? </w:t>
      </w:r>
    </w:p>
    <w:p w14:paraId="0AF22D25" w14:textId="6C4E0C5F" w:rsidR="00F70FA2" w:rsidRPr="0015261F" w:rsidRDefault="00F70FA2" w:rsidP="00F70FA2">
      <w:pPr>
        <w:pStyle w:val="BodyText"/>
        <w:rPr>
          <w:lang w:val="es-US"/>
        </w:rPr>
      </w:pPr>
    </w:p>
    <w:p w14:paraId="093D7AF9" w14:textId="16A349A6" w:rsidR="00DB523E" w:rsidRPr="0015261F" w:rsidRDefault="00DB523E" w:rsidP="00F70FA2">
      <w:pPr>
        <w:pStyle w:val="BodyText"/>
        <w:rPr>
          <w:lang w:val="es-US"/>
        </w:rPr>
      </w:pPr>
    </w:p>
    <w:p w14:paraId="114D18B5" w14:textId="0DA55085" w:rsidR="00DB523E" w:rsidRPr="0015261F" w:rsidRDefault="00DB523E" w:rsidP="00F70FA2">
      <w:pPr>
        <w:pStyle w:val="BodyText"/>
        <w:rPr>
          <w:lang w:val="es-US"/>
        </w:rPr>
      </w:pPr>
    </w:p>
    <w:p w14:paraId="1A0EB3AB" w14:textId="77777777" w:rsidR="00AE175D" w:rsidRPr="0015261F" w:rsidRDefault="00AE175D" w:rsidP="00F70FA2">
      <w:pPr>
        <w:pStyle w:val="BodyText"/>
        <w:rPr>
          <w:lang w:val="es-US"/>
        </w:rPr>
      </w:pPr>
    </w:p>
    <w:p w14:paraId="690937FF" w14:textId="77777777" w:rsidR="003065A9" w:rsidRPr="0015261F" w:rsidRDefault="003065A9" w:rsidP="00F70FA2">
      <w:pPr>
        <w:pStyle w:val="BodyText"/>
        <w:rPr>
          <w:lang w:val="es-US"/>
        </w:rPr>
      </w:pPr>
    </w:p>
    <w:p w14:paraId="4D9A4004" w14:textId="77777777" w:rsidR="00DB523E" w:rsidRPr="0015261F" w:rsidRDefault="00DB523E" w:rsidP="00F70FA2">
      <w:pPr>
        <w:pStyle w:val="BodyText"/>
        <w:rPr>
          <w:lang w:val="es-US"/>
        </w:rPr>
      </w:pPr>
    </w:p>
    <w:p w14:paraId="1E42EE73" w14:textId="537A358A" w:rsidR="00F70FA2" w:rsidRPr="0015261F" w:rsidRDefault="00423E71" w:rsidP="00AE3B23">
      <w:pPr>
        <w:pStyle w:val="BodyText"/>
        <w:spacing w:after="360"/>
        <w:rPr>
          <w:lang w:val="es-US"/>
        </w:rPr>
      </w:pPr>
      <w:r>
        <w:rPr>
          <w:lang w:val="es"/>
        </w:rPr>
        <w:t xml:space="preserve">Compara tus predicciones con los datos de cada informe. ¿En qué medida tus predicciones coinciden con los datos reales? </w:t>
      </w:r>
    </w:p>
    <w:p w14:paraId="013ADBE3" w14:textId="77777777" w:rsidR="00AE58C8" w:rsidRDefault="00F967B6" w:rsidP="00AE58C8">
      <w:pPr>
        <w:pStyle w:val="BodyText"/>
        <w:spacing w:after="0"/>
        <w:ind w:left="720"/>
        <w:rPr>
          <w:lang w:val="es"/>
        </w:rPr>
      </w:pPr>
      <w:r w:rsidRPr="00AE58C8">
        <w:rPr>
          <w:sz w:val="22"/>
          <w:lang w:val="es"/>
        </w:rPr>
        <w:t>Mi predicción para el</w:t>
      </w:r>
      <w:r w:rsidRPr="00AE58C8">
        <w:rPr>
          <w:b/>
          <w:bCs/>
          <w:sz w:val="22"/>
          <w:lang w:val="es"/>
        </w:rPr>
        <w:t xml:space="preserve"> lago Thunderbird</w:t>
      </w:r>
      <w:r w:rsidRPr="00AE58C8">
        <w:rPr>
          <w:sz w:val="22"/>
          <w:lang w:val="es"/>
        </w:rPr>
        <w:t xml:space="preserve"> ____________ coincide con los datos reales porque</w:t>
      </w:r>
      <w:r>
        <w:rPr>
          <w:lang w:val="es"/>
        </w:rPr>
        <w:t xml:space="preserve"> </w:t>
      </w:r>
    </w:p>
    <w:p w14:paraId="68585824" w14:textId="21F760A8" w:rsidR="00AE58C8" w:rsidRPr="0015261F" w:rsidRDefault="00AE58C8" w:rsidP="00AE58C8">
      <w:pPr>
        <w:pStyle w:val="BodyText"/>
        <w:spacing w:after="240"/>
        <w:ind w:left="720" w:firstLine="3787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(hizo, no hizo)</w:t>
      </w:r>
    </w:p>
    <w:p w14:paraId="739D099A" w14:textId="4A123F26" w:rsidR="00F967B6" w:rsidRPr="0015261F" w:rsidRDefault="000278EC" w:rsidP="00AE58C8">
      <w:pPr>
        <w:pStyle w:val="BodyText"/>
        <w:spacing w:after="0"/>
        <w:ind w:left="720"/>
        <w:rPr>
          <w:lang w:val="es-US"/>
        </w:rPr>
      </w:pPr>
      <w:r>
        <w:rPr>
          <w:lang w:val="es"/>
        </w:rPr>
        <w:t xml:space="preserve">_________________________________________________________________. </w:t>
      </w:r>
    </w:p>
    <w:p w14:paraId="2CDF4B0B" w14:textId="77777777" w:rsidR="005A1E5D" w:rsidRPr="0015261F" w:rsidRDefault="005A1E5D" w:rsidP="0082311B">
      <w:pPr>
        <w:pStyle w:val="BodyText"/>
        <w:spacing w:after="180"/>
        <w:ind w:left="720"/>
        <w:rPr>
          <w:lang w:val="es-US"/>
        </w:rPr>
      </w:pPr>
    </w:p>
    <w:p w14:paraId="3A6ABEDA" w14:textId="0F601507" w:rsidR="004425F2" w:rsidRPr="00AE58C8" w:rsidRDefault="00F967B6" w:rsidP="001533F5">
      <w:pPr>
        <w:pStyle w:val="BodyText"/>
        <w:spacing w:after="0"/>
        <w:ind w:left="720"/>
        <w:rPr>
          <w:sz w:val="22"/>
          <w:lang w:val="es-US"/>
        </w:rPr>
      </w:pPr>
      <w:r w:rsidRPr="00AE58C8">
        <w:rPr>
          <w:sz w:val="22"/>
          <w:lang w:val="es"/>
        </w:rPr>
        <w:t>Mi predicción para el</w:t>
      </w:r>
      <w:r w:rsidRPr="00AE58C8">
        <w:rPr>
          <w:b/>
          <w:bCs/>
          <w:sz w:val="22"/>
          <w:lang w:val="es"/>
        </w:rPr>
        <w:t xml:space="preserve"> lago Stanley Draper</w:t>
      </w:r>
      <w:r w:rsidRPr="00AE58C8">
        <w:rPr>
          <w:sz w:val="22"/>
          <w:lang w:val="es"/>
        </w:rPr>
        <w:t xml:space="preserve"> ____________ coincide con los datos reales porque </w:t>
      </w:r>
    </w:p>
    <w:p w14:paraId="751DC34D" w14:textId="0986EFFD" w:rsidR="001533F5" w:rsidRPr="0015261F" w:rsidRDefault="008F2F42" w:rsidP="005B2334">
      <w:pPr>
        <w:pStyle w:val="BodyText"/>
        <w:spacing w:after="240"/>
        <w:ind w:firstLine="4680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(hizo, no hizo)</w:t>
      </w:r>
    </w:p>
    <w:p w14:paraId="3EA0FDEE" w14:textId="2C287FF2" w:rsidR="00F967B6" w:rsidRPr="0015261F" w:rsidRDefault="00A232E3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_______________________________________________________________________.  </w:t>
      </w:r>
    </w:p>
    <w:p w14:paraId="1FA2F8EF" w14:textId="77777777" w:rsidR="005A1E5D" w:rsidRPr="0015261F" w:rsidRDefault="005A1E5D" w:rsidP="0082311B">
      <w:pPr>
        <w:pStyle w:val="BodyText"/>
        <w:spacing w:after="180"/>
        <w:ind w:left="720"/>
        <w:rPr>
          <w:lang w:val="es-US"/>
        </w:rPr>
      </w:pPr>
    </w:p>
    <w:p w14:paraId="066743B0" w14:textId="39446193" w:rsidR="004425F2" w:rsidRPr="00AE58C8" w:rsidRDefault="00F967B6" w:rsidP="00696B9A">
      <w:pPr>
        <w:pStyle w:val="BodyText"/>
        <w:spacing w:after="0"/>
        <w:ind w:left="720"/>
        <w:rPr>
          <w:sz w:val="22"/>
          <w:lang w:val="es-US"/>
        </w:rPr>
      </w:pPr>
      <w:r w:rsidRPr="00AE58C8">
        <w:rPr>
          <w:sz w:val="22"/>
          <w:lang w:val="es"/>
        </w:rPr>
        <w:t xml:space="preserve">Mi predicción para el </w:t>
      </w:r>
      <w:r w:rsidRPr="00AE58C8">
        <w:rPr>
          <w:b/>
          <w:bCs/>
          <w:sz w:val="22"/>
          <w:lang w:val="es"/>
        </w:rPr>
        <w:t>lago</w:t>
      </w:r>
      <w:r w:rsidRPr="00AE58C8">
        <w:rPr>
          <w:sz w:val="22"/>
          <w:lang w:val="es"/>
        </w:rPr>
        <w:t xml:space="preserve"> </w:t>
      </w:r>
      <w:r w:rsidRPr="00AE58C8">
        <w:rPr>
          <w:b/>
          <w:bCs/>
          <w:sz w:val="22"/>
          <w:lang w:val="es"/>
        </w:rPr>
        <w:t>Shawnee Twin #1</w:t>
      </w:r>
      <w:r w:rsidRPr="00AE58C8">
        <w:rPr>
          <w:sz w:val="22"/>
          <w:lang w:val="es"/>
        </w:rPr>
        <w:t xml:space="preserve"> ____________ coincide con los datos reales porque </w:t>
      </w:r>
    </w:p>
    <w:p w14:paraId="0B5865FF" w14:textId="4DF5BE70" w:rsidR="00696B9A" w:rsidRPr="0015261F" w:rsidRDefault="00696B9A" w:rsidP="005B2334">
      <w:pPr>
        <w:pStyle w:val="BodyText"/>
        <w:spacing w:after="240"/>
        <w:ind w:left="720" w:firstLine="4147"/>
        <w:rPr>
          <w:sz w:val="18"/>
          <w:szCs w:val="18"/>
          <w:lang w:val="es-US"/>
        </w:rPr>
      </w:pPr>
      <w:r>
        <w:rPr>
          <w:sz w:val="18"/>
          <w:szCs w:val="18"/>
          <w:lang w:val="es"/>
        </w:rPr>
        <w:t>(hizo, no hizo)</w:t>
      </w:r>
    </w:p>
    <w:p w14:paraId="7818A4CF" w14:textId="42C143F2" w:rsidR="00F967B6" w:rsidRPr="0015261F" w:rsidRDefault="00A232E3" w:rsidP="0082311B">
      <w:pPr>
        <w:pStyle w:val="BodyText"/>
        <w:spacing w:after="180"/>
        <w:ind w:left="720"/>
        <w:rPr>
          <w:lang w:val="es-US"/>
        </w:rPr>
      </w:pPr>
      <w:r>
        <w:rPr>
          <w:lang w:val="es"/>
        </w:rPr>
        <w:t xml:space="preserve">_______________________________________________________________________.  </w:t>
      </w:r>
    </w:p>
    <w:p w14:paraId="646A8D72" w14:textId="77777777" w:rsidR="005A1E5D" w:rsidRPr="0015261F" w:rsidRDefault="005A1E5D" w:rsidP="0082311B">
      <w:pPr>
        <w:pStyle w:val="BodyText"/>
        <w:spacing w:after="180"/>
        <w:ind w:left="720"/>
        <w:rPr>
          <w:lang w:val="es-US"/>
        </w:rPr>
      </w:pPr>
    </w:p>
    <w:p w14:paraId="00C9B3CC" w14:textId="65BC19F7" w:rsidR="004425F2" w:rsidRPr="00AE58C8" w:rsidRDefault="00F967B6" w:rsidP="009037EC">
      <w:pPr>
        <w:pStyle w:val="BodyText"/>
        <w:spacing w:after="0"/>
        <w:ind w:left="720"/>
        <w:rPr>
          <w:sz w:val="22"/>
          <w:lang w:val="es-US"/>
        </w:rPr>
      </w:pPr>
      <w:r w:rsidRPr="00AE58C8">
        <w:rPr>
          <w:sz w:val="22"/>
          <w:lang w:val="es"/>
        </w:rPr>
        <w:t>Mi predicción para el</w:t>
      </w:r>
      <w:r w:rsidRPr="00AE58C8">
        <w:rPr>
          <w:b/>
          <w:bCs/>
          <w:sz w:val="22"/>
          <w:lang w:val="es"/>
        </w:rPr>
        <w:t xml:space="preserve"> lago Tecumseh</w:t>
      </w:r>
      <w:r w:rsidRPr="00AE58C8">
        <w:rPr>
          <w:sz w:val="22"/>
          <w:lang w:val="es"/>
        </w:rPr>
        <w:t xml:space="preserve"> ____________ coincide con los datos reales porque </w:t>
      </w:r>
    </w:p>
    <w:p w14:paraId="1CE61BFF" w14:textId="77777777" w:rsidR="009037EC" w:rsidRDefault="009037EC" w:rsidP="00AE58C8">
      <w:pPr>
        <w:pStyle w:val="BodyText"/>
        <w:spacing w:after="240"/>
        <w:ind w:left="3600" w:firstLine="720"/>
        <w:rPr>
          <w:sz w:val="18"/>
          <w:szCs w:val="18"/>
        </w:rPr>
      </w:pPr>
      <w:r>
        <w:rPr>
          <w:sz w:val="18"/>
          <w:szCs w:val="18"/>
          <w:lang w:val="es"/>
        </w:rPr>
        <w:t>(hizo, no hizo)</w:t>
      </w:r>
    </w:p>
    <w:p w14:paraId="252A554D" w14:textId="7E4AF6AC" w:rsidR="00F70FA2" w:rsidRPr="00F70FA2" w:rsidRDefault="00A232E3" w:rsidP="00F967B6">
      <w:pPr>
        <w:pStyle w:val="BodyText"/>
        <w:ind w:left="720"/>
      </w:pPr>
      <w:r>
        <w:rPr>
          <w:lang w:val="es"/>
        </w:rPr>
        <w:t xml:space="preserve">_______________________________________________________________________.  </w:t>
      </w:r>
    </w:p>
    <w:sectPr w:rsidR="00F70FA2" w:rsidRPr="00F70FA2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A2860" w14:textId="77777777" w:rsidR="002C7FFD" w:rsidRDefault="002C7FFD" w:rsidP="00293785">
      <w:pPr>
        <w:spacing w:after="0" w:line="240" w:lineRule="auto"/>
      </w:pPr>
      <w:r>
        <w:separator/>
      </w:r>
    </w:p>
  </w:endnote>
  <w:endnote w:type="continuationSeparator" w:id="0">
    <w:p w14:paraId="68FE1901" w14:textId="77777777" w:rsidR="002C7FFD" w:rsidRDefault="002C7FF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2B0F" w14:textId="299D23A3" w:rsidR="00293785" w:rsidRDefault="00651DE8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47B664" wp14:editId="3C6B5A92">
              <wp:simplePos x="0" y="0"/>
              <wp:positionH relativeFrom="column">
                <wp:posOffset>1943100</wp:posOffset>
              </wp:positionH>
              <wp:positionV relativeFrom="paragraph">
                <wp:posOffset>-26670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85CAD" w14:textId="49001D8A" w:rsidR="00293785" w:rsidRDefault="00AE58C8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7F17BAC1D274E949C59132F962B567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C7FFD" w:rsidRPr="0015261F">
                                <w:rPr>
                                  <w:bCs/>
                                </w:rPr>
                                <w:t>Clear as Phytoplankton: A Tale of Four Lakes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7B6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153pt;margin-top:-2.1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BPo3743QAAAAkBAAAPAAAAZHJzL2Rvd25yZXYu&#10;eG1sTI/NTsMwEITvSLyDtUjcWps2VG3IpkIgriDKj8TNjbdJRLyOYrcJb8/2BMfZGc1+U2wn36kT&#10;DbENjHAzN6CIq+BarhHe355ma1AxWXa2C0wIPxRhW15eFDZ3YeRXOu1SraSEY24RmpT6XOtYNeRt&#10;nIeeWLxDGLxNIodau8GOUu47vTBmpb1tWT40tqeHhqrv3dEjfDwfvj4z81I/+tt+DJPR7Dca8fpq&#10;ur8DlWhKf2E44ws6lMK0D0d2UXUIS7OSLQlhli1ASWCzPB/2CJlZgy4L/X9B+Qs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BPo3743QAAAAkBAAAPAAAAAAAAAAAAAAAAALwEAABkcnMv&#10;ZG93bnJldi54bWxQSwUGAAAAAAQABADzAAAAxgUAAAAA&#10;" filled="f" stroked="f">
              <v:textbox>
                <w:txbxContent>
                  <w:p w14:paraId="59B85CAD" w14:textId="49001D8A" w:rsidR="00293785" w:rsidRDefault="00AE58C8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7F17BAC1D274E949C59132F962B567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2C7FFD" w:rsidRPr="0015261F">
                          <w:rPr>
                            <w:bCs/>
                          </w:rPr>
                          <w:t>Clear as Phytoplankton: A Tale of Four Lakes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37C4C315" wp14:editId="4B8CABA4">
          <wp:simplePos x="0" y="0"/>
          <wp:positionH relativeFrom="column">
            <wp:posOffset>1866900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A2129" w14:textId="77777777" w:rsidR="002C7FFD" w:rsidRDefault="002C7FFD" w:rsidP="00293785">
      <w:pPr>
        <w:spacing w:after="0" w:line="240" w:lineRule="auto"/>
      </w:pPr>
      <w:r>
        <w:separator/>
      </w:r>
    </w:p>
  </w:footnote>
  <w:footnote w:type="continuationSeparator" w:id="0">
    <w:p w14:paraId="7F50EBAC" w14:textId="77777777" w:rsidR="002C7FFD" w:rsidRDefault="002C7FF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1428" w14:textId="77777777" w:rsidR="00651DE8" w:rsidRDefault="00651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847452"/>
      <w:docPartObj>
        <w:docPartGallery w:val="Page Numbers (Margins)"/>
        <w:docPartUnique/>
      </w:docPartObj>
    </w:sdtPr>
    <w:sdtEndPr/>
    <w:sdtContent>
      <w:p w14:paraId="55FB99D9" w14:textId="77BE5FF4" w:rsidR="00497507" w:rsidRDefault="00843B41">
        <w:pPr>
          <w:pStyle w:val="Header"/>
        </w:pPr>
        <w:r>
          <w:rPr>
            <w:noProof/>
            <w:lang w:val="es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1023B3D1" wp14:editId="47BFE783">
                  <wp:simplePos x="0" y="0"/>
                  <wp:positionH relativeFrom="rightMargin">
                    <wp:posOffset>91440</wp:posOffset>
                  </wp:positionH>
                  <wp:positionV relativeFrom="margin">
                    <wp:posOffset>4110990</wp:posOffset>
                  </wp:positionV>
                  <wp:extent cx="819150" cy="433705"/>
                  <wp:effectExtent l="0" t="0" r="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22A8" w14:textId="05576DE3" w:rsidR="001F60D8" w:rsidRDefault="001F60D8" w:rsidP="001F60D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center"/>
                              </w:pPr>
                              <w:r>
                                <w:rPr>
                                  <w:lang w:val="es"/>
                                </w:rPr>
                                <w:fldChar w:fldCharType="begin"/>
                              </w:r>
                              <w:r>
                                <w:rPr>
                                  <w:lang w:val="es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lang w:val="es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lang w:val="es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lang w:val="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3B3D1" id="Rectangle 16" o:spid="_x0000_s1052" style="position:absolute;margin-left:7.2pt;margin-top:323.7pt;width:64.5pt;height:34.15pt;z-index:25166950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" o:allowincell="f" stroked="f">
                  <v:textbox style="mso-fit-shape-to-text:t" inset="0,,0">
                    <w:txbxContent>
                      <w:p w14:paraId="44B622A8" w14:textId="05576DE3" w:rsidR="001F60D8" w:rsidRDefault="001F60D8" w:rsidP="001F60D8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center"/>
                        </w:pPr>
                        <w:r>
                          <w:rPr>
                            <w:lang w:val="es"/>
                          </w:rPr>
                          <w:fldChar w:fldCharType="begin"/>
                        </w:r>
                        <w:r>
                          <w:rPr>
                            <w:lang w:val="es"/>
                          </w:rPr>
                          <w:instrText xml:space="preserve"> PAGE   \* MERGEFORMAT </w:instrText>
                        </w:r>
                        <w:r>
                          <w:rPr>
                            <w:lang w:val="es"/>
                          </w:rPr>
                          <w:fldChar w:fldCharType="separate"/>
                        </w:r>
                        <w:r>
                          <w:rPr>
                            <w:noProof/>
                            <w:lang w:val="es"/>
                          </w:rPr>
                          <w:t>2</w:t>
                        </w:r>
                        <w:r>
                          <w:rPr>
                            <w:noProof/>
                            <w:lang w:val="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C528" w14:textId="77777777" w:rsidR="00651DE8" w:rsidRDefault="00651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5858"/>
    <w:multiLevelType w:val="hybridMultilevel"/>
    <w:tmpl w:val="D262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68C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943CB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1C8D"/>
    <w:multiLevelType w:val="hybridMultilevel"/>
    <w:tmpl w:val="FD30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2D39"/>
    <w:multiLevelType w:val="hybridMultilevel"/>
    <w:tmpl w:val="1922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604FE"/>
    <w:multiLevelType w:val="hybridMultilevel"/>
    <w:tmpl w:val="43241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551"/>
    <w:multiLevelType w:val="hybridMultilevel"/>
    <w:tmpl w:val="468C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E6268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441968">
    <w:abstractNumId w:val="13"/>
  </w:num>
  <w:num w:numId="2" w16cid:durableId="970478031">
    <w:abstractNumId w:val="14"/>
  </w:num>
  <w:num w:numId="3" w16cid:durableId="157423166">
    <w:abstractNumId w:val="4"/>
  </w:num>
  <w:num w:numId="4" w16cid:durableId="2050496930">
    <w:abstractNumId w:val="7"/>
  </w:num>
  <w:num w:numId="5" w16cid:durableId="357122464">
    <w:abstractNumId w:val="9"/>
  </w:num>
  <w:num w:numId="6" w16cid:durableId="1239634008">
    <w:abstractNumId w:val="12"/>
  </w:num>
  <w:num w:numId="7" w16cid:durableId="648558782">
    <w:abstractNumId w:val="10"/>
  </w:num>
  <w:num w:numId="8" w16cid:durableId="408961428">
    <w:abstractNumId w:val="15"/>
  </w:num>
  <w:num w:numId="9" w16cid:durableId="1556088229">
    <w:abstractNumId w:val="16"/>
  </w:num>
  <w:num w:numId="10" w16cid:durableId="1116292566">
    <w:abstractNumId w:val="17"/>
  </w:num>
  <w:num w:numId="11" w16cid:durableId="1826778068">
    <w:abstractNumId w:val="6"/>
  </w:num>
  <w:num w:numId="12" w16cid:durableId="140656553">
    <w:abstractNumId w:val="11"/>
  </w:num>
  <w:num w:numId="13" w16cid:durableId="465202572">
    <w:abstractNumId w:val="1"/>
  </w:num>
  <w:num w:numId="14" w16cid:durableId="1283001290">
    <w:abstractNumId w:val="2"/>
  </w:num>
  <w:num w:numId="15" w16cid:durableId="406147971">
    <w:abstractNumId w:val="18"/>
  </w:num>
  <w:num w:numId="16" w16cid:durableId="1805737137">
    <w:abstractNumId w:val="3"/>
  </w:num>
  <w:num w:numId="17" w16cid:durableId="1017125237">
    <w:abstractNumId w:val="0"/>
  </w:num>
  <w:num w:numId="18" w16cid:durableId="1315064475">
    <w:abstractNumId w:val="5"/>
  </w:num>
  <w:num w:numId="19" w16cid:durableId="12998010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985"/>
    <w:rsid w:val="00006B49"/>
    <w:rsid w:val="000075F4"/>
    <w:rsid w:val="00013194"/>
    <w:rsid w:val="000278EC"/>
    <w:rsid w:val="00027A37"/>
    <w:rsid w:val="00032379"/>
    <w:rsid w:val="00032C72"/>
    <w:rsid w:val="00035748"/>
    <w:rsid w:val="0004006F"/>
    <w:rsid w:val="000454AD"/>
    <w:rsid w:val="00050344"/>
    <w:rsid w:val="00053775"/>
    <w:rsid w:val="0005619A"/>
    <w:rsid w:val="0005640C"/>
    <w:rsid w:val="000569C7"/>
    <w:rsid w:val="00061BAF"/>
    <w:rsid w:val="000705BF"/>
    <w:rsid w:val="00073547"/>
    <w:rsid w:val="000742D4"/>
    <w:rsid w:val="00074920"/>
    <w:rsid w:val="00083B80"/>
    <w:rsid w:val="0008589D"/>
    <w:rsid w:val="00085CD1"/>
    <w:rsid w:val="00087FBC"/>
    <w:rsid w:val="00090EA0"/>
    <w:rsid w:val="000914ED"/>
    <w:rsid w:val="000921B2"/>
    <w:rsid w:val="000A4E8F"/>
    <w:rsid w:val="000A5E04"/>
    <w:rsid w:val="000A713B"/>
    <w:rsid w:val="000B044B"/>
    <w:rsid w:val="000B2E93"/>
    <w:rsid w:val="000B49EF"/>
    <w:rsid w:val="000B5D54"/>
    <w:rsid w:val="000B60B6"/>
    <w:rsid w:val="000B712B"/>
    <w:rsid w:val="000C266C"/>
    <w:rsid w:val="000C7145"/>
    <w:rsid w:val="000C7EEC"/>
    <w:rsid w:val="000D0204"/>
    <w:rsid w:val="000D09A7"/>
    <w:rsid w:val="000D262F"/>
    <w:rsid w:val="000D48F1"/>
    <w:rsid w:val="000D6D39"/>
    <w:rsid w:val="000E280B"/>
    <w:rsid w:val="00100DA1"/>
    <w:rsid w:val="00102906"/>
    <w:rsid w:val="00103C97"/>
    <w:rsid w:val="00105902"/>
    <w:rsid w:val="00105CDB"/>
    <w:rsid w:val="0011259B"/>
    <w:rsid w:val="00112748"/>
    <w:rsid w:val="00113985"/>
    <w:rsid w:val="00116FDD"/>
    <w:rsid w:val="0012051D"/>
    <w:rsid w:val="00125621"/>
    <w:rsid w:val="00130A6F"/>
    <w:rsid w:val="00140662"/>
    <w:rsid w:val="001442ED"/>
    <w:rsid w:val="00144A0A"/>
    <w:rsid w:val="001466B2"/>
    <w:rsid w:val="0015261F"/>
    <w:rsid w:val="001533F5"/>
    <w:rsid w:val="00153CD2"/>
    <w:rsid w:val="00164872"/>
    <w:rsid w:val="00165DDB"/>
    <w:rsid w:val="00182165"/>
    <w:rsid w:val="0019696F"/>
    <w:rsid w:val="001B4E1E"/>
    <w:rsid w:val="001D0BBF"/>
    <w:rsid w:val="001D52B6"/>
    <w:rsid w:val="001E1F85"/>
    <w:rsid w:val="001E75CA"/>
    <w:rsid w:val="001F125D"/>
    <w:rsid w:val="001F60D8"/>
    <w:rsid w:val="001F6640"/>
    <w:rsid w:val="002011E1"/>
    <w:rsid w:val="0020274A"/>
    <w:rsid w:val="002028FC"/>
    <w:rsid w:val="00207163"/>
    <w:rsid w:val="00212EDF"/>
    <w:rsid w:val="00227C9F"/>
    <w:rsid w:val="002315DE"/>
    <w:rsid w:val="002345CC"/>
    <w:rsid w:val="0025620E"/>
    <w:rsid w:val="0026205C"/>
    <w:rsid w:val="00264CD7"/>
    <w:rsid w:val="002656DC"/>
    <w:rsid w:val="0026659A"/>
    <w:rsid w:val="00266879"/>
    <w:rsid w:val="00275D1F"/>
    <w:rsid w:val="002815B2"/>
    <w:rsid w:val="00282D32"/>
    <w:rsid w:val="00293785"/>
    <w:rsid w:val="002A065E"/>
    <w:rsid w:val="002A5ED6"/>
    <w:rsid w:val="002B07DA"/>
    <w:rsid w:val="002B3E7F"/>
    <w:rsid w:val="002B716A"/>
    <w:rsid w:val="002C0879"/>
    <w:rsid w:val="002C0DBE"/>
    <w:rsid w:val="002C2106"/>
    <w:rsid w:val="002C37B4"/>
    <w:rsid w:val="002C7FFD"/>
    <w:rsid w:val="002D28B4"/>
    <w:rsid w:val="002D6D2B"/>
    <w:rsid w:val="002E2D75"/>
    <w:rsid w:val="002E7F50"/>
    <w:rsid w:val="002F1089"/>
    <w:rsid w:val="002F63C5"/>
    <w:rsid w:val="003065A9"/>
    <w:rsid w:val="00311370"/>
    <w:rsid w:val="0031312F"/>
    <w:rsid w:val="003161EA"/>
    <w:rsid w:val="00332431"/>
    <w:rsid w:val="0033306E"/>
    <w:rsid w:val="003350F6"/>
    <w:rsid w:val="00336F2F"/>
    <w:rsid w:val="0035729E"/>
    <w:rsid w:val="0036040A"/>
    <w:rsid w:val="00366134"/>
    <w:rsid w:val="003739B6"/>
    <w:rsid w:val="003743B4"/>
    <w:rsid w:val="003817D0"/>
    <w:rsid w:val="00383959"/>
    <w:rsid w:val="00384811"/>
    <w:rsid w:val="003868E0"/>
    <w:rsid w:val="00392CC6"/>
    <w:rsid w:val="00393691"/>
    <w:rsid w:val="00397FA9"/>
    <w:rsid w:val="003A389A"/>
    <w:rsid w:val="003B0282"/>
    <w:rsid w:val="003B15F7"/>
    <w:rsid w:val="003C2E85"/>
    <w:rsid w:val="003D18B6"/>
    <w:rsid w:val="003E1697"/>
    <w:rsid w:val="003E7C98"/>
    <w:rsid w:val="00407D51"/>
    <w:rsid w:val="00423E71"/>
    <w:rsid w:val="0043097D"/>
    <w:rsid w:val="004315DC"/>
    <w:rsid w:val="004343DF"/>
    <w:rsid w:val="00434AE6"/>
    <w:rsid w:val="004425F2"/>
    <w:rsid w:val="004445E4"/>
    <w:rsid w:val="00446C13"/>
    <w:rsid w:val="00447861"/>
    <w:rsid w:val="0045339A"/>
    <w:rsid w:val="0046025B"/>
    <w:rsid w:val="004610B2"/>
    <w:rsid w:val="00461FD2"/>
    <w:rsid w:val="004624EA"/>
    <w:rsid w:val="00466871"/>
    <w:rsid w:val="004715B1"/>
    <w:rsid w:val="00471CA2"/>
    <w:rsid w:val="00473AF5"/>
    <w:rsid w:val="00475543"/>
    <w:rsid w:val="00476083"/>
    <w:rsid w:val="0048243C"/>
    <w:rsid w:val="00497507"/>
    <w:rsid w:val="004A32A8"/>
    <w:rsid w:val="004A33C7"/>
    <w:rsid w:val="004B02F8"/>
    <w:rsid w:val="004C2C68"/>
    <w:rsid w:val="004E1538"/>
    <w:rsid w:val="004E3FFE"/>
    <w:rsid w:val="004E44D5"/>
    <w:rsid w:val="004E7E4F"/>
    <w:rsid w:val="004F2158"/>
    <w:rsid w:val="004F3F83"/>
    <w:rsid w:val="004F4A19"/>
    <w:rsid w:val="004F767F"/>
    <w:rsid w:val="00505336"/>
    <w:rsid w:val="005078B4"/>
    <w:rsid w:val="00516716"/>
    <w:rsid w:val="00524DFC"/>
    <w:rsid w:val="00530807"/>
    <w:rsid w:val="0053328A"/>
    <w:rsid w:val="00540FC6"/>
    <w:rsid w:val="00550F69"/>
    <w:rsid w:val="005511B6"/>
    <w:rsid w:val="00553C98"/>
    <w:rsid w:val="00554A75"/>
    <w:rsid w:val="00554E0D"/>
    <w:rsid w:val="0055619E"/>
    <w:rsid w:val="00565D59"/>
    <w:rsid w:val="00574F71"/>
    <w:rsid w:val="00576F63"/>
    <w:rsid w:val="00577EEB"/>
    <w:rsid w:val="00590304"/>
    <w:rsid w:val="005A1E5D"/>
    <w:rsid w:val="005A7635"/>
    <w:rsid w:val="005B2334"/>
    <w:rsid w:val="005C2FE2"/>
    <w:rsid w:val="005C3B37"/>
    <w:rsid w:val="005D2790"/>
    <w:rsid w:val="005D3742"/>
    <w:rsid w:val="005E3F19"/>
    <w:rsid w:val="005F2FC8"/>
    <w:rsid w:val="005F508E"/>
    <w:rsid w:val="005F5E62"/>
    <w:rsid w:val="005F6006"/>
    <w:rsid w:val="00600343"/>
    <w:rsid w:val="00600E24"/>
    <w:rsid w:val="006012C8"/>
    <w:rsid w:val="00606E41"/>
    <w:rsid w:val="00611BE5"/>
    <w:rsid w:val="00613980"/>
    <w:rsid w:val="006200DD"/>
    <w:rsid w:val="00624F96"/>
    <w:rsid w:val="0062744D"/>
    <w:rsid w:val="00634714"/>
    <w:rsid w:val="00642E7A"/>
    <w:rsid w:val="006434E0"/>
    <w:rsid w:val="006441AE"/>
    <w:rsid w:val="00645D7F"/>
    <w:rsid w:val="00650C59"/>
    <w:rsid w:val="00651DE8"/>
    <w:rsid w:val="00652862"/>
    <w:rsid w:val="00656940"/>
    <w:rsid w:val="00662C08"/>
    <w:rsid w:val="00665274"/>
    <w:rsid w:val="00666591"/>
    <w:rsid w:val="00666C03"/>
    <w:rsid w:val="0066734C"/>
    <w:rsid w:val="00667476"/>
    <w:rsid w:val="00667F9A"/>
    <w:rsid w:val="006761C2"/>
    <w:rsid w:val="006819E9"/>
    <w:rsid w:val="00685B02"/>
    <w:rsid w:val="00686DAB"/>
    <w:rsid w:val="00687836"/>
    <w:rsid w:val="00690FD6"/>
    <w:rsid w:val="00693570"/>
    <w:rsid w:val="00696555"/>
    <w:rsid w:val="00696B9A"/>
    <w:rsid w:val="006A4378"/>
    <w:rsid w:val="006B292D"/>
    <w:rsid w:val="006B4CC2"/>
    <w:rsid w:val="006B4F4D"/>
    <w:rsid w:val="006B69C0"/>
    <w:rsid w:val="006B701B"/>
    <w:rsid w:val="006D063A"/>
    <w:rsid w:val="006D5FEB"/>
    <w:rsid w:val="006E0025"/>
    <w:rsid w:val="006E1542"/>
    <w:rsid w:val="006F27F9"/>
    <w:rsid w:val="006F77A1"/>
    <w:rsid w:val="006F7801"/>
    <w:rsid w:val="006F7989"/>
    <w:rsid w:val="006F7FB1"/>
    <w:rsid w:val="007004DC"/>
    <w:rsid w:val="007028B6"/>
    <w:rsid w:val="00712534"/>
    <w:rsid w:val="00713B9B"/>
    <w:rsid w:val="00721EA4"/>
    <w:rsid w:val="0073681B"/>
    <w:rsid w:val="007410B2"/>
    <w:rsid w:val="00742F54"/>
    <w:rsid w:val="00745B67"/>
    <w:rsid w:val="0075653B"/>
    <w:rsid w:val="00757256"/>
    <w:rsid w:val="007577A8"/>
    <w:rsid w:val="007634A0"/>
    <w:rsid w:val="0076635F"/>
    <w:rsid w:val="0077078A"/>
    <w:rsid w:val="00777E02"/>
    <w:rsid w:val="007831C3"/>
    <w:rsid w:val="00790F68"/>
    <w:rsid w:val="00794CD7"/>
    <w:rsid w:val="00795405"/>
    <w:rsid w:val="00795CFC"/>
    <w:rsid w:val="00796E17"/>
    <w:rsid w:val="00797CB5"/>
    <w:rsid w:val="007A0808"/>
    <w:rsid w:val="007A336D"/>
    <w:rsid w:val="007B055F"/>
    <w:rsid w:val="007B4231"/>
    <w:rsid w:val="007C1B75"/>
    <w:rsid w:val="007C6307"/>
    <w:rsid w:val="007D0D5E"/>
    <w:rsid w:val="007E6F1D"/>
    <w:rsid w:val="007E78C7"/>
    <w:rsid w:val="007F2CCD"/>
    <w:rsid w:val="007F4664"/>
    <w:rsid w:val="007F5371"/>
    <w:rsid w:val="007F7139"/>
    <w:rsid w:val="00812DDC"/>
    <w:rsid w:val="00816FF5"/>
    <w:rsid w:val="00821889"/>
    <w:rsid w:val="00823057"/>
    <w:rsid w:val="0082311B"/>
    <w:rsid w:val="00831FA0"/>
    <w:rsid w:val="008326E5"/>
    <w:rsid w:val="00837156"/>
    <w:rsid w:val="00841FE3"/>
    <w:rsid w:val="00843B41"/>
    <w:rsid w:val="008474F1"/>
    <w:rsid w:val="00851756"/>
    <w:rsid w:val="00857B5A"/>
    <w:rsid w:val="00865A52"/>
    <w:rsid w:val="008713EE"/>
    <w:rsid w:val="008720C7"/>
    <w:rsid w:val="00876AE8"/>
    <w:rsid w:val="00880013"/>
    <w:rsid w:val="0088180B"/>
    <w:rsid w:val="00881AED"/>
    <w:rsid w:val="00881D09"/>
    <w:rsid w:val="0089121F"/>
    <w:rsid w:val="008920A4"/>
    <w:rsid w:val="00893ED0"/>
    <w:rsid w:val="00896054"/>
    <w:rsid w:val="008A0F80"/>
    <w:rsid w:val="008A26BB"/>
    <w:rsid w:val="008A4574"/>
    <w:rsid w:val="008A4D1F"/>
    <w:rsid w:val="008A556B"/>
    <w:rsid w:val="008A7E37"/>
    <w:rsid w:val="008B2413"/>
    <w:rsid w:val="008B5FAB"/>
    <w:rsid w:val="008D220E"/>
    <w:rsid w:val="008D3AE6"/>
    <w:rsid w:val="008D445E"/>
    <w:rsid w:val="008D62A5"/>
    <w:rsid w:val="008E25EB"/>
    <w:rsid w:val="008E733D"/>
    <w:rsid w:val="008F2F42"/>
    <w:rsid w:val="008F4A77"/>
    <w:rsid w:val="008F5386"/>
    <w:rsid w:val="008F5BC1"/>
    <w:rsid w:val="008F6B7A"/>
    <w:rsid w:val="008F6CAD"/>
    <w:rsid w:val="009007B6"/>
    <w:rsid w:val="00902E27"/>
    <w:rsid w:val="009037EC"/>
    <w:rsid w:val="009049D7"/>
    <w:rsid w:val="00906A19"/>
    <w:rsid w:val="00913172"/>
    <w:rsid w:val="009141FF"/>
    <w:rsid w:val="00920989"/>
    <w:rsid w:val="00926C43"/>
    <w:rsid w:val="00930B02"/>
    <w:rsid w:val="00935F10"/>
    <w:rsid w:val="00937C3D"/>
    <w:rsid w:val="009500FE"/>
    <w:rsid w:val="00951B79"/>
    <w:rsid w:val="00957088"/>
    <w:rsid w:val="00971348"/>
    <w:rsid w:val="00974B4F"/>
    <w:rsid w:val="00981E19"/>
    <w:rsid w:val="009A068F"/>
    <w:rsid w:val="009A0E72"/>
    <w:rsid w:val="009A7780"/>
    <w:rsid w:val="009A7BA7"/>
    <w:rsid w:val="009B1DE6"/>
    <w:rsid w:val="009B52E4"/>
    <w:rsid w:val="009C2A8E"/>
    <w:rsid w:val="009D2AEA"/>
    <w:rsid w:val="009D6E8D"/>
    <w:rsid w:val="009E66A7"/>
    <w:rsid w:val="009F2519"/>
    <w:rsid w:val="009F4DEC"/>
    <w:rsid w:val="009F51A2"/>
    <w:rsid w:val="009F590E"/>
    <w:rsid w:val="009F6EBD"/>
    <w:rsid w:val="00A06D70"/>
    <w:rsid w:val="00A101E8"/>
    <w:rsid w:val="00A20907"/>
    <w:rsid w:val="00A232E3"/>
    <w:rsid w:val="00A354DE"/>
    <w:rsid w:val="00A36FDA"/>
    <w:rsid w:val="00A40332"/>
    <w:rsid w:val="00A510B4"/>
    <w:rsid w:val="00A57EF6"/>
    <w:rsid w:val="00A60ED9"/>
    <w:rsid w:val="00A66346"/>
    <w:rsid w:val="00A66B13"/>
    <w:rsid w:val="00A74DC5"/>
    <w:rsid w:val="00A847EA"/>
    <w:rsid w:val="00A87E35"/>
    <w:rsid w:val="00A9613E"/>
    <w:rsid w:val="00AA05F5"/>
    <w:rsid w:val="00AA3C3B"/>
    <w:rsid w:val="00AB1CD2"/>
    <w:rsid w:val="00AB320C"/>
    <w:rsid w:val="00AB47B2"/>
    <w:rsid w:val="00AC349E"/>
    <w:rsid w:val="00AC464A"/>
    <w:rsid w:val="00AC6962"/>
    <w:rsid w:val="00AD139C"/>
    <w:rsid w:val="00AD29BF"/>
    <w:rsid w:val="00AD77D7"/>
    <w:rsid w:val="00AD7CD6"/>
    <w:rsid w:val="00AE175D"/>
    <w:rsid w:val="00AE198A"/>
    <w:rsid w:val="00AE1D7C"/>
    <w:rsid w:val="00AE3B23"/>
    <w:rsid w:val="00AE476A"/>
    <w:rsid w:val="00AE54C4"/>
    <w:rsid w:val="00AE58C8"/>
    <w:rsid w:val="00AF1C70"/>
    <w:rsid w:val="00B036CE"/>
    <w:rsid w:val="00B104E6"/>
    <w:rsid w:val="00B13A0D"/>
    <w:rsid w:val="00B232B1"/>
    <w:rsid w:val="00B25F34"/>
    <w:rsid w:val="00B303FA"/>
    <w:rsid w:val="00B3475F"/>
    <w:rsid w:val="00B34DB2"/>
    <w:rsid w:val="00B42BEF"/>
    <w:rsid w:val="00B52636"/>
    <w:rsid w:val="00B61925"/>
    <w:rsid w:val="00B621AA"/>
    <w:rsid w:val="00B65732"/>
    <w:rsid w:val="00B7259C"/>
    <w:rsid w:val="00B73776"/>
    <w:rsid w:val="00B800A2"/>
    <w:rsid w:val="00B85E5E"/>
    <w:rsid w:val="00B86BDC"/>
    <w:rsid w:val="00B87626"/>
    <w:rsid w:val="00B92DBF"/>
    <w:rsid w:val="00B93B9C"/>
    <w:rsid w:val="00BA0AA6"/>
    <w:rsid w:val="00BB27FA"/>
    <w:rsid w:val="00BB4924"/>
    <w:rsid w:val="00BB5A36"/>
    <w:rsid w:val="00BC100C"/>
    <w:rsid w:val="00BC2805"/>
    <w:rsid w:val="00BC34D6"/>
    <w:rsid w:val="00BC7950"/>
    <w:rsid w:val="00BD119F"/>
    <w:rsid w:val="00BD1ABB"/>
    <w:rsid w:val="00BD4919"/>
    <w:rsid w:val="00BD5400"/>
    <w:rsid w:val="00BD70CF"/>
    <w:rsid w:val="00BE4AEB"/>
    <w:rsid w:val="00BE6923"/>
    <w:rsid w:val="00BF190A"/>
    <w:rsid w:val="00BF394D"/>
    <w:rsid w:val="00BF417F"/>
    <w:rsid w:val="00C06FAD"/>
    <w:rsid w:val="00C078E7"/>
    <w:rsid w:val="00C07CE8"/>
    <w:rsid w:val="00C105D6"/>
    <w:rsid w:val="00C1275D"/>
    <w:rsid w:val="00C20008"/>
    <w:rsid w:val="00C23CF9"/>
    <w:rsid w:val="00C31E30"/>
    <w:rsid w:val="00C35787"/>
    <w:rsid w:val="00C35B60"/>
    <w:rsid w:val="00C4036B"/>
    <w:rsid w:val="00C43EA7"/>
    <w:rsid w:val="00C44F72"/>
    <w:rsid w:val="00C51434"/>
    <w:rsid w:val="00C546CC"/>
    <w:rsid w:val="00C6425E"/>
    <w:rsid w:val="00C66656"/>
    <w:rsid w:val="00C71DD7"/>
    <w:rsid w:val="00C73EA1"/>
    <w:rsid w:val="00C83916"/>
    <w:rsid w:val="00C8524A"/>
    <w:rsid w:val="00C97907"/>
    <w:rsid w:val="00CA0DE0"/>
    <w:rsid w:val="00CA5F21"/>
    <w:rsid w:val="00CB7D65"/>
    <w:rsid w:val="00CC4F77"/>
    <w:rsid w:val="00CC5A0B"/>
    <w:rsid w:val="00CD3CF6"/>
    <w:rsid w:val="00CD7A3E"/>
    <w:rsid w:val="00CE336D"/>
    <w:rsid w:val="00CE6B54"/>
    <w:rsid w:val="00CE7465"/>
    <w:rsid w:val="00CF0BA9"/>
    <w:rsid w:val="00CF68F6"/>
    <w:rsid w:val="00D047B9"/>
    <w:rsid w:val="00D068B2"/>
    <w:rsid w:val="00D07758"/>
    <w:rsid w:val="00D106FF"/>
    <w:rsid w:val="00D10D91"/>
    <w:rsid w:val="00D11FF5"/>
    <w:rsid w:val="00D149EC"/>
    <w:rsid w:val="00D17F86"/>
    <w:rsid w:val="00D334C7"/>
    <w:rsid w:val="00D34D0C"/>
    <w:rsid w:val="00D37D0C"/>
    <w:rsid w:val="00D448DB"/>
    <w:rsid w:val="00D50ACC"/>
    <w:rsid w:val="00D52733"/>
    <w:rsid w:val="00D543C7"/>
    <w:rsid w:val="00D55DC4"/>
    <w:rsid w:val="00D56141"/>
    <w:rsid w:val="00D626EB"/>
    <w:rsid w:val="00D72D4B"/>
    <w:rsid w:val="00D74C18"/>
    <w:rsid w:val="00D84D72"/>
    <w:rsid w:val="00D90EF1"/>
    <w:rsid w:val="00D924B2"/>
    <w:rsid w:val="00DA23E7"/>
    <w:rsid w:val="00DB523E"/>
    <w:rsid w:val="00DB75BF"/>
    <w:rsid w:val="00DC54A6"/>
    <w:rsid w:val="00DC7A6D"/>
    <w:rsid w:val="00DC7B76"/>
    <w:rsid w:val="00DD06B4"/>
    <w:rsid w:val="00DD3DC8"/>
    <w:rsid w:val="00DD6FD8"/>
    <w:rsid w:val="00DD747C"/>
    <w:rsid w:val="00DD79B1"/>
    <w:rsid w:val="00DE1A5E"/>
    <w:rsid w:val="00DE1D92"/>
    <w:rsid w:val="00DE4717"/>
    <w:rsid w:val="00DE6A66"/>
    <w:rsid w:val="00DF3AC5"/>
    <w:rsid w:val="00DF438F"/>
    <w:rsid w:val="00E007C5"/>
    <w:rsid w:val="00E0205B"/>
    <w:rsid w:val="00E0632B"/>
    <w:rsid w:val="00E168CA"/>
    <w:rsid w:val="00E170C0"/>
    <w:rsid w:val="00E244CF"/>
    <w:rsid w:val="00E266C0"/>
    <w:rsid w:val="00E32156"/>
    <w:rsid w:val="00E34BC6"/>
    <w:rsid w:val="00E547C8"/>
    <w:rsid w:val="00E61F07"/>
    <w:rsid w:val="00E71D57"/>
    <w:rsid w:val="00E749A4"/>
    <w:rsid w:val="00E763C2"/>
    <w:rsid w:val="00E802D7"/>
    <w:rsid w:val="00E8116B"/>
    <w:rsid w:val="00E827DA"/>
    <w:rsid w:val="00E83251"/>
    <w:rsid w:val="00E85F65"/>
    <w:rsid w:val="00E9166B"/>
    <w:rsid w:val="00EA34D9"/>
    <w:rsid w:val="00EA64BC"/>
    <w:rsid w:val="00EB5C6C"/>
    <w:rsid w:val="00EB7F6C"/>
    <w:rsid w:val="00EC0565"/>
    <w:rsid w:val="00EC6010"/>
    <w:rsid w:val="00EC735F"/>
    <w:rsid w:val="00ED0587"/>
    <w:rsid w:val="00ED0F92"/>
    <w:rsid w:val="00ED1740"/>
    <w:rsid w:val="00ED24C8"/>
    <w:rsid w:val="00ED397C"/>
    <w:rsid w:val="00EF57F5"/>
    <w:rsid w:val="00EF6F96"/>
    <w:rsid w:val="00F109B7"/>
    <w:rsid w:val="00F12ED8"/>
    <w:rsid w:val="00F1556C"/>
    <w:rsid w:val="00F16D32"/>
    <w:rsid w:val="00F21692"/>
    <w:rsid w:val="00F22537"/>
    <w:rsid w:val="00F319D0"/>
    <w:rsid w:val="00F32973"/>
    <w:rsid w:val="00F377E2"/>
    <w:rsid w:val="00F4158D"/>
    <w:rsid w:val="00F45269"/>
    <w:rsid w:val="00F50748"/>
    <w:rsid w:val="00F516DC"/>
    <w:rsid w:val="00F53302"/>
    <w:rsid w:val="00F563C9"/>
    <w:rsid w:val="00F576B7"/>
    <w:rsid w:val="00F660C2"/>
    <w:rsid w:val="00F6654F"/>
    <w:rsid w:val="00F66C1A"/>
    <w:rsid w:val="00F67AA4"/>
    <w:rsid w:val="00F70FA2"/>
    <w:rsid w:val="00F72D02"/>
    <w:rsid w:val="00F80001"/>
    <w:rsid w:val="00F85E19"/>
    <w:rsid w:val="00F90279"/>
    <w:rsid w:val="00F91BC8"/>
    <w:rsid w:val="00F949AD"/>
    <w:rsid w:val="00F956E0"/>
    <w:rsid w:val="00F96128"/>
    <w:rsid w:val="00F967B6"/>
    <w:rsid w:val="00FA09C7"/>
    <w:rsid w:val="00FA2C86"/>
    <w:rsid w:val="00FA5023"/>
    <w:rsid w:val="00FB4F23"/>
    <w:rsid w:val="00FC216C"/>
    <w:rsid w:val="00FC44BF"/>
    <w:rsid w:val="00FC541A"/>
    <w:rsid w:val="00FD5FA2"/>
    <w:rsid w:val="00FE1D8E"/>
    <w:rsid w:val="00FE392C"/>
    <w:rsid w:val="00FE7D49"/>
    <w:rsid w:val="00FF1FDA"/>
    <w:rsid w:val="00FF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BF5402"/>
  <w15:docId w15:val="{8807DF1F-3201-4A02-A1F7-779ADA5C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customStyle="1" w:styleId="Default">
    <w:name w:val="Default"/>
    <w:rsid w:val="00DE6A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F17BAC1D274E949C59132F962B5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227D-DF12-4169-85EA-A512C9FDFD87}"/>
      </w:docPartPr>
      <w:docPartBody>
        <w:p w:rsidR="00187621" w:rsidRDefault="003530BE">
          <w:pPr>
            <w:pStyle w:val="47F17BAC1D274E949C59132F962B567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21"/>
    <w:rsid w:val="00103B2D"/>
    <w:rsid w:val="00187621"/>
    <w:rsid w:val="003530BE"/>
    <w:rsid w:val="00AB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F17BAC1D274E949C59132F962B5676">
    <w:name w:val="47F17BAC1D274E949C59132F962B56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685</TotalTime>
  <Pages>15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creator>k20center@ou.edu</dc:creator>
  <cp:lastModifiedBy>Anna G. Patrick</cp:lastModifiedBy>
  <cp:revision>547</cp:revision>
  <cp:lastPrinted>2016-07-14T14:08:00Z</cp:lastPrinted>
  <dcterms:created xsi:type="dcterms:W3CDTF">2021-04-26T15:27:00Z</dcterms:created>
  <dcterms:modified xsi:type="dcterms:W3CDTF">2022-06-02T17:26:00Z</dcterms:modified>
</cp:coreProperties>
</file>