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4D269E" w14:textId="5B67CD49" w:rsidR="00B425B9" w:rsidRDefault="00B425B9" w:rsidP="00B425B9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40F04" wp14:editId="33069BA5">
            <wp:simplePos x="0" y="0"/>
            <wp:positionH relativeFrom="column">
              <wp:posOffset>161925</wp:posOffset>
            </wp:positionH>
            <wp:positionV relativeFrom="paragraph">
              <wp:posOffset>277495</wp:posOffset>
            </wp:positionV>
            <wp:extent cx="5756275" cy="714121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9" name="Picture 9" descr="A picture containing text, player, shop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yer, shop, crow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Primary source</w:t>
      </w:r>
    </w:p>
    <w:p w14:paraId="2660A6D1" w14:textId="1FCECBA9" w:rsidR="0036040A" w:rsidRDefault="0036040A" w:rsidP="00B425B9"/>
    <w:p w14:paraId="03554FF6" w14:textId="14B3BF1E" w:rsidR="00B425B9" w:rsidRPr="00B425B9" w:rsidRDefault="00B425B9" w:rsidP="00B425B9">
      <w:pPr>
        <w:rPr>
          <w:sz w:val="18"/>
          <w:szCs w:val="18"/>
        </w:rPr>
      </w:pPr>
      <w:r w:rsidRPr="008A0B08">
        <w:rPr>
          <w:i/>
          <w:iCs/>
          <w:sz w:val="18"/>
          <w:szCs w:val="18"/>
        </w:rPr>
        <w:t>Advertisement for Pictorial Toy Catalogue No. 2 showing composite of many toys on shelves</w:t>
      </w:r>
      <w:r w:rsidRPr="008A0B08">
        <w:rPr>
          <w:sz w:val="18"/>
          <w:szCs w:val="18"/>
        </w:rPr>
        <w:t xml:space="preserve">. [Jan. 7?] Photograph. </w:t>
      </w:r>
      <w:r>
        <w:rPr>
          <w:sz w:val="18"/>
          <w:szCs w:val="18"/>
        </w:rPr>
        <w:t>T</w:t>
      </w:r>
      <w:r w:rsidRPr="008A0B08">
        <w:rPr>
          <w:sz w:val="18"/>
          <w:szCs w:val="18"/>
        </w:rPr>
        <w:t>he Library of Congress, &lt;www.loc.gov/item/2004672357/&gt;.</w:t>
      </w:r>
    </w:p>
    <w:sectPr w:rsidR="00B425B9" w:rsidRPr="00B425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0668C" w14:textId="77777777" w:rsidR="00C53B27" w:rsidRDefault="00C53B27" w:rsidP="00293785">
      <w:pPr>
        <w:spacing w:after="0" w:line="240" w:lineRule="auto"/>
      </w:pPr>
      <w:r>
        <w:separator/>
      </w:r>
    </w:p>
  </w:endnote>
  <w:endnote w:type="continuationSeparator" w:id="0">
    <w:p w14:paraId="13FF86AA" w14:textId="77777777" w:rsidR="00C53B27" w:rsidRDefault="00C53B2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854C4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7D70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9AD032" wp14:editId="3F31DCE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635AC" w14:textId="49EECA76" w:rsidR="00293785" w:rsidRDefault="00C53B27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811C5D6E0A4544099AFFC084EC50F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29A1">
                                <w:t>Learning About the Past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AD0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09C635AC" w14:textId="49EECA76" w:rsidR="00293785" w:rsidRDefault="00C53B27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811C5D6E0A4544099AFFC084EC50F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29A1">
                          <w:t>Learning About the Past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6F4D32C" wp14:editId="29563AD8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225A7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8483B" w14:textId="77777777" w:rsidR="00C53B27" w:rsidRDefault="00C53B27" w:rsidP="00293785">
      <w:pPr>
        <w:spacing w:after="0" w:line="240" w:lineRule="auto"/>
      </w:pPr>
      <w:r>
        <w:separator/>
      </w:r>
    </w:p>
  </w:footnote>
  <w:footnote w:type="continuationSeparator" w:id="0">
    <w:p w14:paraId="7B95774D" w14:textId="77777777" w:rsidR="00C53B27" w:rsidRDefault="00C53B2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99E29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7B874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B319B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D9"/>
    <w:rsid w:val="0004006F"/>
    <w:rsid w:val="00053775"/>
    <w:rsid w:val="0005619A"/>
    <w:rsid w:val="00073553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19D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80013"/>
    <w:rsid w:val="008920A4"/>
    <w:rsid w:val="008E29A1"/>
    <w:rsid w:val="008F5386"/>
    <w:rsid w:val="00913172"/>
    <w:rsid w:val="00981E19"/>
    <w:rsid w:val="009B52E4"/>
    <w:rsid w:val="009D6E8D"/>
    <w:rsid w:val="00A101E8"/>
    <w:rsid w:val="00AC349E"/>
    <w:rsid w:val="00B10B76"/>
    <w:rsid w:val="00B425B9"/>
    <w:rsid w:val="00B92DBF"/>
    <w:rsid w:val="00BD119F"/>
    <w:rsid w:val="00C53B27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ABEF6"/>
  <w15:docId w15:val="{E58AE75A-EC62-9A45-A4BD-E1191DA5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Library/Group%20Containers/UBF8T346G9.Office/User%20Content.localized/Templates.localized/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11C5D6E0A4544099AFFC084EC5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BF9C8-8EEA-314E-B967-8164CAEB79EE}"/>
      </w:docPartPr>
      <w:docPartBody>
        <w:p w:rsidR="00000000" w:rsidRDefault="0042393A">
          <w:pPr>
            <w:pStyle w:val="F811C5D6E0A4544099AFFC084EC50F0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93A"/>
    <w:rsid w:val="0042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811C5D6E0A4544099AFFC084EC50F00">
    <w:name w:val="F811C5D6E0A4544099AFFC084EC50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Attachment.dotx</Template>
  <TotalTime>2</TotalTime>
  <Pages>1</Pages>
  <Words>24</Words>
  <Characters>161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About the Past</dc:title>
  <dc:subject/>
  <dc:creator>K20 Center</dc:creator>
  <cp:keywords/>
  <dc:description/>
  <cp:lastModifiedBy>Wigginton, Brook M.</cp:lastModifiedBy>
  <cp:revision>3</cp:revision>
  <cp:lastPrinted>2016-07-14T14:08:00Z</cp:lastPrinted>
  <dcterms:created xsi:type="dcterms:W3CDTF">2021-07-01T19:09:00Z</dcterms:created>
  <dcterms:modified xsi:type="dcterms:W3CDTF">2021-07-01T19:11:00Z</dcterms:modified>
  <cp:category/>
</cp:coreProperties>
</file>