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9A42905" w14:textId="3ADECA94" w:rsidR="00446C13" w:rsidRPr="00DC7A6D" w:rsidRDefault="00033063" w:rsidP="00DC7A6D">
      <w:pPr>
        <w:pStyle w:val="Title"/>
      </w:pPr>
      <w:r>
        <w:t>Exploring the Fossils of the World</w:t>
      </w:r>
    </w:p>
    <w:p w14:paraId="2C97ED9F" w14:textId="52073303" w:rsidR="0004717E" w:rsidRDefault="00033063" w:rsidP="00426437">
      <w:pPr>
        <w:spacing w:after="0"/>
      </w:pPr>
      <w:r w:rsidRPr="00033063">
        <w:t xml:space="preserve">Go to paleobiodb.org and take </w:t>
      </w:r>
      <w:r>
        <w:t>5</w:t>
      </w:r>
      <w:r>
        <w:rPr>
          <w:rFonts w:cstheme="minorHAnsi"/>
        </w:rPr>
        <w:t>–</w:t>
      </w:r>
      <w:r>
        <w:t>10</w:t>
      </w:r>
      <w:r w:rsidRPr="00033063">
        <w:t xml:space="preserve"> minutes to explore the tools and features of the website. After you have had some time to explore, follow the directions below and answer the questions as you work through the tasks.</w:t>
      </w:r>
      <w:r w:rsidR="009D6E8D">
        <w:t xml:space="preserve"> </w:t>
      </w:r>
    </w:p>
    <w:p w14:paraId="793CDE0B" w14:textId="77777777" w:rsidR="00426437" w:rsidRPr="00426437" w:rsidRDefault="00426437" w:rsidP="00836D87">
      <w:pPr>
        <w:pStyle w:val="BodyText"/>
        <w:spacing w:line="240" w:lineRule="auto"/>
      </w:pPr>
    </w:p>
    <w:p w14:paraId="47BE1151" w14:textId="7088F484" w:rsidR="00446C13" w:rsidRDefault="00A47BD3" w:rsidP="006B4CC2">
      <w:pPr>
        <w:pStyle w:val="Heading1"/>
      </w:pPr>
      <w:r>
        <w:t xml:space="preserve">Where in Oklahoma are these organisms found? </w:t>
      </w:r>
    </w:p>
    <w:p w14:paraId="239F13E4" w14:textId="022B766D" w:rsidR="00A1787D" w:rsidRDefault="0004717E" w:rsidP="00445470">
      <w:pPr>
        <w:spacing w:after="240" w:line="360" w:lineRule="auto"/>
      </w:pPr>
      <w:r>
        <w:rPr>
          <w:noProof/>
        </w:rPr>
        <w:drawing>
          <wp:anchor distT="114300" distB="114300" distL="114300" distR="114300" simplePos="0" relativeHeight="251659264" behindDoc="0" locked="0" layoutInCell="1" hidden="0" allowOverlap="1" wp14:anchorId="04EEBBBB" wp14:editId="568535CB">
            <wp:simplePos x="0" y="0"/>
            <wp:positionH relativeFrom="column">
              <wp:posOffset>2628900</wp:posOffset>
            </wp:positionH>
            <wp:positionV relativeFrom="paragraph">
              <wp:posOffset>23495</wp:posOffset>
            </wp:positionV>
            <wp:extent cx="3307715" cy="2495550"/>
            <wp:effectExtent l="0" t="0" r="6985" b="0"/>
            <wp:wrapSquare wrapText="bothSides" distT="114300" distB="114300" distL="114300" distR="11430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307715" cy="2495550"/>
                    </a:xfrm>
                    <a:prstGeom prst="rect">
                      <a:avLst/>
                    </a:prstGeom>
                    <a:ln/>
                  </pic:spPr>
                </pic:pic>
              </a:graphicData>
            </a:graphic>
            <wp14:sizeRelH relativeFrom="margin">
              <wp14:pctWidth>0</wp14:pctWidth>
            </wp14:sizeRelH>
            <wp14:sizeRelV relativeFrom="margin">
              <wp14:pctHeight>0</wp14:pctHeight>
            </wp14:sizeRelV>
          </wp:anchor>
        </w:drawing>
      </w:r>
      <w:r>
        <w:t>After</w:t>
      </w:r>
      <w:r w:rsidR="00A47BD3" w:rsidRPr="00A47BD3">
        <w:t xml:space="preserve"> you </w:t>
      </w:r>
      <w:r>
        <w:t xml:space="preserve">have </w:t>
      </w:r>
      <w:r w:rsidR="00A47BD3" w:rsidRPr="00A47BD3">
        <w:t>finish</w:t>
      </w:r>
      <w:r>
        <w:t>ed</w:t>
      </w:r>
      <w:r w:rsidR="00A47BD3" w:rsidRPr="00A47BD3">
        <w:t xml:space="preserve"> exploring the tools and features of the website, </w:t>
      </w:r>
      <w:r>
        <w:t>select</w:t>
      </w:r>
      <w:r w:rsidR="00A47BD3" w:rsidRPr="00A47BD3">
        <w:t xml:space="preserve"> the</w:t>
      </w:r>
      <w:r w:rsidR="00A47BD3">
        <w:t xml:space="preserve"> </w:t>
      </w:r>
      <w:r w:rsidR="00E633BF">
        <w:rPr>
          <w:noProof/>
        </w:rPr>
        <w:drawing>
          <wp:inline distT="114300" distB="114300" distL="114300" distR="114300" wp14:anchorId="641962E4" wp14:editId="2C5915E3">
            <wp:extent cx="826987" cy="235124"/>
            <wp:effectExtent l="0" t="0" r="0" b="0"/>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35139" cy="237442"/>
                    </a:xfrm>
                    <a:prstGeom prst="rect">
                      <a:avLst/>
                    </a:prstGeom>
                    <a:ln/>
                  </pic:spPr>
                </pic:pic>
              </a:graphicData>
            </a:graphic>
          </wp:inline>
        </w:drawing>
      </w:r>
      <w:r w:rsidR="00A47BD3">
        <w:t xml:space="preserve"> button on the top</w:t>
      </w:r>
      <w:r>
        <w:t>-</w:t>
      </w:r>
      <w:r w:rsidR="00A47BD3">
        <w:t>left side of the screen. This should take you back to the home screen</w:t>
      </w:r>
      <w:r w:rsidR="000706EC">
        <w:t xml:space="preserve">, which </w:t>
      </w:r>
      <w:r w:rsidR="00A47BD3">
        <w:t xml:space="preserve">should look like the image to the right. </w:t>
      </w:r>
    </w:p>
    <w:p w14:paraId="748AE4FB" w14:textId="17AF80E2" w:rsidR="0004717E" w:rsidRDefault="0004717E" w:rsidP="00033D58">
      <w:pPr>
        <w:pStyle w:val="BodyText"/>
        <w:spacing w:line="360" w:lineRule="auto"/>
      </w:pPr>
      <w:r w:rsidRPr="0004717E">
        <w:t xml:space="preserve">Type the phylum name </w:t>
      </w:r>
      <w:r w:rsidRPr="0004717E">
        <w:rPr>
          <w:i/>
          <w:iCs/>
        </w:rPr>
        <w:t>Cnidaria</w:t>
      </w:r>
      <w:r w:rsidRPr="0004717E">
        <w:t xml:space="preserve"> </w:t>
      </w:r>
      <w:r>
        <w:t>in</w:t>
      </w:r>
      <w:r w:rsidRPr="0004717E">
        <w:t xml:space="preserve"> the search box </w:t>
      </w:r>
      <w:r w:rsidR="00E970C3">
        <w:t>on</w:t>
      </w:r>
      <w:r w:rsidRPr="0004717E">
        <w:t xml:space="preserve"> the top</w:t>
      </w:r>
      <w:r>
        <w:t>-</w:t>
      </w:r>
      <w:r w:rsidRPr="0004717E">
        <w:t>right side of the screen. This is the group that the organism from the beginning of the lesson belongs to. Zoom in and drag the screen to show mainly Oklahoma on the map</w:t>
      </w:r>
      <w:r>
        <w:t>,</w:t>
      </w:r>
      <w:r w:rsidRPr="0004717E">
        <w:t xml:space="preserve"> </w:t>
      </w:r>
      <w:r>
        <w:t>just as</w:t>
      </w:r>
      <w:r w:rsidRPr="0004717E">
        <w:t xml:space="preserve"> the image below</w:t>
      </w:r>
      <w:r>
        <w:t xml:space="preserve"> shows. </w:t>
      </w:r>
    </w:p>
    <w:p w14:paraId="5D7C5706" w14:textId="6DE1FBF9" w:rsidR="0004717E" w:rsidRDefault="0004717E" w:rsidP="0004717E">
      <w:pPr>
        <w:pStyle w:val="BodyText"/>
        <w:jc w:val="center"/>
      </w:pPr>
      <w:r>
        <w:rPr>
          <w:noProof/>
        </w:rPr>
        <w:drawing>
          <wp:inline distT="114300" distB="114300" distL="114300" distR="114300" wp14:anchorId="118C7207" wp14:editId="3226D003">
            <wp:extent cx="4051190" cy="3064730"/>
            <wp:effectExtent l="0" t="0" r="6985" b="254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055883" cy="3068280"/>
                    </a:xfrm>
                    <a:prstGeom prst="rect">
                      <a:avLst/>
                    </a:prstGeom>
                    <a:ln/>
                  </pic:spPr>
                </pic:pic>
              </a:graphicData>
            </a:graphic>
          </wp:inline>
        </w:drawing>
      </w:r>
    </w:p>
    <w:p w14:paraId="40F3DEF7" w14:textId="49444E70" w:rsidR="009D6E8D" w:rsidRDefault="00FC72A2" w:rsidP="006B4CC2">
      <w:pPr>
        <w:pStyle w:val="Heading1"/>
      </w:pPr>
      <w:r>
        <w:lastRenderedPageBreak/>
        <w:t>Analysis Questions</w:t>
      </w:r>
    </w:p>
    <w:p w14:paraId="3438FA68" w14:textId="28442728" w:rsidR="0036040A" w:rsidRDefault="005D06DC" w:rsidP="00071DE7">
      <w:pPr>
        <w:pStyle w:val="ListParagraph"/>
        <w:numPr>
          <w:ilvl w:val="0"/>
          <w:numId w:val="12"/>
        </w:numPr>
      </w:pPr>
      <w:r w:rsidRPr="005D06DC">
        <w:t xml:space="preserve">Write two things you notice (true statements) and two things you wonder (questions you have). </w:t>
      </w:r>
    </w:p>
    <w:p w14:paraId="599EEADE" w14:textId="40A52F79" w:rsidR="00071DE7" w:rsidRDefault="00071DE7" w:rsidP="00071DE7">
      <w:pPr>
        <w:pStyle w:val="BodyText"/>
      </w:pPr>
    </w:p>
    <w:p w14:paraId="1C1B1338" w14:textId="076A77A6" w:rsidR="00071DE7" w:rsidRDefault="00071DE7" w:rsidP="00071DE7">
      <w:pPr>
        <w:pStyle w:val="BodyText"/>
      </w:pPr>
    </w:p>
    <w:p w14:paraId="1A7CDD78" w14:textId="77777777" w:rsidR="00CA67D8" w:rsidRDefault="00CA67D8" w:rsidP="00071DE7">
      <w:pPr>
        <w:pStyle w:val="BodyText"/>
      </w:pPr>
    </w:p>
    <w:p w14:paraId="516E2E98" w14:textId="44979FFC" w:rsidR="00071DE7" w:rsidRDefault="00071DE7" w:rsidP="00071DE7">
      <w:pPr>
        <w:pStyle w:val="BodyText"/>
      </w:pPr>
    </w:p>
    <w:p w14:paraId="07E16256" w14:textId="77777777" w:rsidR="006D0877" w:rsidRPr="00071DE7" w:rsidRDefault="006D0877" w:rsidP="00071DE7">
      <w:pPr>
        <w:pStyle w:val="BodyText"/>
      </w:pPr>
    </w:p>
    <w:p w14:paraId="573188D7" w14:textId="34DB8824" w:rsidR="00E97CB6" w:rsidRDefault="00071DE7" w:rsidP="00071DE7">
      <w:pPr>
        <w:pStyle w:val="BodyText"/>
        <w:numPr>
          <w:ilvl w:val="0"/>
          <w:numId w:val="12"/>
        </w:numPr>
      </w:pPr>
      <w:r w:rsidRPr="00071DE7">
        <w:t>Each dot on the map represents a collection of fossils. What pattern do you notice on the map?</w:t>
      </w:r>
      <w:r>
        <w:t xml:space="preserve"> </w:t>
      </w:r>
    </w:p>
    <w:p w14:paraId="65029515" w14:textId="2F1E35D3" w:rsidR="006D0877" w:rsidRDefault="006D0877" w:rsidP="006D0877">
      <w:pPr>
        <w:pStyle w:val="BodyText"/>
      </w:pPr>
    </w:p>
    <w:p w14:paraId="3503A869" w14:textId="434906FB" w:rsidR="006D0877" w:rsidRDefault="006D0877" w:rsidP="006D0877">
      <w:pPr>
        <w:pStyle w:val="BodyText"/>
      </w:pPr>
    </w:p>
    <w:p w14:paraId="639DA279" w14:textId="77777777" w:rsidR="00CA67D8" w:rsidRDefault="00CA67D8" w:rsidP="006D0877">
      <w:pPr>
        <w:pStyle w:val="BodyText"/>
      </w:pPr>
    </w:p>
    <w:p w14:paraId="59FEE7BB" w14:textId="230CDCD5" w:rsidR="006D0877" w:rsidRDefault="006D0877" w:rsidP="006D0877">
      <w:pPr>
        <w:pStyle w:val="BodyText"/>
      </w:pPr>
    </w:p>
    <w:p w14:paraId="3F80A06F" w14:textId="77777777" w:rsidR="006D0877" w:rsidRDefault="006D0877" w:rsidP="006D0877">
      <w:pPr>
        <w:pStyle w:val="BodyText"/>
      </w:pPr>
    </w:p>
    <w:p w14:paraId="631E0800" w14:textId="1365ACCE" w:rsidR="00071DE7" w:rsidRDefault="006D0877" w:rsidP="00071DE7">
      <w:pPr>
        <w:pStyle w:val="BodyText"/>
        <w:numPr>
          <w:ilvl w:val="0"/>
          <w:numId w:val="12"/>
        </w:numPr>
      </w:pPr>
      <w:r w:rsidRPr="006D0877">
        <w:t xml:space="preserve">What might have been different about the environment </w:t>
      </w:r>
      <w:r w:rsidR="008266D6">
        <w:t xml:space="preserve">in the past </w:t>
      </w:r>
      <w:r w:rsidRPr="006D0877">
        <w:t>to allow an organism like the one at the beginning of the lesson to survive?</w:t>
      </w:r>
      <w:r w:rsidR="0063291C">
        <w:t xml:space="preserve"> </w:t>
      </w:r>
    </w:p>
    <w:p w14:paraId="122A2193" w14:textId="7556C271" w:rsidR="001F2F32" w:rsidRDefault="001F2F32" w:rsidP="001F2F32">
      <w:pPr>
        <w:pStyle w:val="BodyText"/>
      </w:pPr>
    </w:p>
    <w:p w14:paraId="1C6E522D" w14:textId="316EED40" w:rsidR="001F2F32" w:rsidRDefault="001F2F32" w:rsidP="001F2F32">
      <w:pPr>
        <w:pStyle w:val="BodyText"/>
      </w:pPr>
    </w:p>
    <w:p w14:paraId="07907C4E" w14:textId="77777777" w:rsidR="00CA67D8" w:rsidRDefault="00CA67D8" w:rsidP="001F2F32">
      <w:pPr>
        <w:pStyle w:val="BodyText"/>
      </w:pPr>
    </w:p>
    <w:p w14:paraId="4C04A774" w14:textId="6998FD4E" w:rsidR="001F2F32" w:rsidRDefault="001F2F32" w:rsidP="001F2F32">
      <w:pPr>
        <w:pStyle w:val="BodyText"/>
      </w:pPr>
    </w:p>
    <w:p w14:paraId="2D3A9651" w14:textId="77777777" w:rsidR="001F2F32" w:rsidRDefault="001F2F32" w:rsidP="001F2F32">
      <w:pPr>
        <w:pStyle w:val="BodyText"/>
      </w:pPr>
    </w:p>
    <w:p w14:paraId="3AC50EB8" w14:textId="5B1A82C8" w:rsidR="002F0DB3" w:rsidRDefault="001F2F32" w:rsidP="00071DE7">
      <w:pPr>
        <w:pStyle w:val="BodyText"/>
        <w:numPr>
          <w:ilvl w:val="0"/>
          <w:numId w:val="12"/>
        </w:numPr>
      </w:pPr>
      <w:r w:rsidRPr="001F2F32">
        <w:t>Look at the bottom of the page at the geologic timeline. When is the earliest that these organisms would have appeared?</w:t>
      </w:r>
      <w:r>
        <w:t xml:space="preserve"> </w:t>
      </w:r>
    </w:p>
    <w:p w14:paraId="2318235A" w14:textId="7010EE5D" w:rsidR="00C572DC" w:rsidRDefault="00C572DC" w:rsidP="00C572DC">
      <w:pPr>
        <w:pStyle w:val="BodyText"/>
      </w:pPr>
    </w:p>
    <w:p w14:paraId="5495483D" w14:textId="7E014012" w:rsidR="00C572DC" w:rsidRDefault="00C572DC" w:rsidP="00C572DC">
      <w:pPr>
        <w:pStyle w:val="BodyText"/>
      </w:pPr>
    </w:p>
    <w:p w14:paraId="1103F2AB" w14:textId="5F8154F9" w:rsidR="00C572DC" w:rsidRDefault="00C572DC" w:rsidP="00C572DC">
      <w:pPr>
        <w:pStyle w:val="BodyText"/>
      </w:pPr>
    </w:p>
    <w:p w14:paraId="7FA5BFE7" w14:textId="14BFECE5" w:rsidR="00C572DC" w:rsidRDefault="00C572DC" w:rsidP="00C572DC">
      <w:pPr>
        <w:pStyle w:val="BodyText"/>
      </w:pPr>
    </w:p>
    <w:p w14:paraId="21EFB6EE" w14:textId="77777777" w:rsidR="00C572DC" w:rsidRDefault="00C572DC" w:rsidP="00C572DC">
      <w:pPr>
        <w:pStyle w:val="BodyText"/>
      </w:pPr>
    </w:p>
    <w:p w14:paraId="3DACEC46" w14:textId="5A69C5B1" w:rsidR="00985111" w:rsidRDefault="00C572DC" w:rsidP="00071DE7">
      <w:pPr>
        <w:pStyle w:val="BodyText"/>
        <w:numPr>
          <w:ilvl w:val="0"/>
          <w:numId w:val="12"/>
        </w:numPr>
      </w:pPr>
      <w:r w:rsidRPr="00C572DC">
        <w:lastRenderedPageBreak/>
        <w:t>When is the latest that these organisms would have appeared?</w:t>
      </w:r>
      <w:r>
        <w:t xml:space="preserve"> </w:t>
      </w:r>
    </w:p>
    <w:p w14:paraId="26D1FE67" w14:textId="61198CDC" w:rsidR="003D1CFD" w:rsidRDefault="003D1CFD" w:rsidP="003D1CFD">
      <w:pPr>
        <w:pStyle w:val="BodyText"/>
      </w:pPr>
    </w:p>
    <w:p w14:paraId="2C3DACCA" w14:textId="551A8531" w:rsidR="003D1CFD" w:rsidRDefault="003D1CFD" w:rsidP="003D1CFD">
      <w:pPr>
        <w:pStyle w:val="BodyText"/>
      </w:pPr>
    </w:p>
    <w:p w14:paraId="75749166" w14:textId="13FAE5C7" w:rsidR="003D1CFD" w:rsidRDefault="003D1CFD" w:rsidP="003D1CFD">
      <w:pPr>
        <w:pStyle w:val="BodyText"/>
      </w:pPr>
    </w:p>
    <w:p w14:paraId="1B4DB02D" w14:textId="77777777" w:rsidR="003D1CFD" w:rsidRDefault="003D1CFD" w:rsidP="003D1CFD">
      <w:pPr>
        <w:pStyle w:val="BodyText"/>
      </w:pPr>
    </w:p>
    <w:p w14:paraId="3D0C8FF1" w14:textId="6AB2ED74" w:rsidR="00DA5B84" w:rsidRDefault="00DA5B84" w:rsidP="00071DE7">
      <w:pPr>
        <w:pStyle w:val="BodyText"/>
        <w:numPr>
          <w:ilvl w:val="0"/>
          <w:numId w:val="12"/>
        </w:numPr>
      </w:pPr>
      <w:r>
        <w:t>Select</w:t>
      </w:r>
      <w:r w:rsidRPr="00DA5B84">
        <w:t xml:space="preserve"> the button on the left</w:t>
      </w:r>
      <w:r>
        <w:t>-</w:t>
      </w:r>
      <w:r w:rsidRPr="00DA5B84">
        <w:t>hand side of the screen that looks like this</w:t>
      </w:r>
      <w:r w:rsidR="00B05584">
        <w:t>:</w:t>
      </w:r>
      <w:r w:rsidRPr="00DA5B84">
        <w:t xml:space="preserve"> </w:t>
      </w:r>
      <w:r w:rsidR="009D7762">
        <w:rPr>
          <w:noProof/>
          <w:sz w:val="22"/>
        </w:rPr>
        <w:drawing>
          <wp:inline distT="114300" distB="114300" distL="114300" distR="114300" wp14:anchorId="64A122F5" wp14:editId="3240DFE0">
            <wp:extent cx="368300" cy="254442"/>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l="1" r="-54" b="14927"/>
                    <a:stretch/>
                  </pic:blipFill>
                  <pic:spPr bwMode="auto">
                    <a:xfrm>
                      <a:off x="0" y="0"/>
                      <a:ext cx="373004" cy="257692"/>
                    </a:xfrm>
                    <a:prstGeom prst="rect">
                      <a:avLst/>
                    </a:prstGeom>
                    <a:ln>
                      <a:noFill/>
                    </a:ln>
                    <a:extLst>
                      <a:ext uri="{53640926-AAD7-44D8-BBD7-CCE9431645EC}">
                        <a14:shadowObscured xmlns:a14="http://schemas.microsoft.com/office/drawing/2010/main"/>
                      </a:ext>
                    </a:extLst>
                  </pic:spPr>
                </pic:pic>
              </a:graphicData>
            </a:graphic>
          </wp:inline>
        </w:drawing>
      </w:r>
      <w:r w:rsidR="00B05584">
        <w:t>.</w:t>
      </w:r>
      <w:r>
        <w:t xml:space="preserve"> </w:t>
      </w:r>
      <w:r w:rsidRPr="00DA5B84">
        <w:t xml:space="preserve">A data table should </w:t>
      </w:r>
      <w:r w:rsidR="009D7762">
        <w:t>appear</w:t>
      </w:r>
      <w:r w:rsidRPr="00DA5B84">
        <w:t xml:space="preserve"> on the screen. What patterns do you notice in the data table?</w:t>
      </w:r>
      <w:r w:rsidR="009D7762">
        <w:t xml:space="preserve"> </w:t>
      </w:r>
    </w:p>
    <w:p w14:paraId="183C3E6F" w14:textId="0A4C00FB" w:rsidR="001D739C" w:rsidRDefault="001D739C" w:rsidP="001D739C">
      <w:pPr>
        <w:pStyle w:val="BodyText"/>
      </w:pPr>
    </w:p>
    <w:p w14:paraId="20CE54B5" w14:textId="26946E16" w:rsidR="00CC5041" w:rsidRDefault="00CC5041" w:rsidP="001D739C">
      <w:pPr>
        <w:pStyle w:val="BodyText"/>
      </w:pPr>
    </w:p>
    <w:p w14:paraId="274FFCAA" w14:textId="429CC1DA" w:rsidR="00CC5041" w:rsidRDefault="00CC5041" w:rsidP="001D739C">
      <w:pPr>
        <w:pStyle w:val="BodyText"/>
      </w:pPr>
    </w:p>
    <w:p w14:paraId="12C59599" w14:textId="77777777" w:rsidR="00CC5041" w:rsidRDefault="00CC5041" w:rsidP="001D739C">
      <w:pPr>
        <w:pStyle w:val="BodyText"/>
      </w:pPr>
    </w:p>
    <w:p w14:paraId="1FAAB233" w14:textId="42795046" w:rsidR="008B4511" w:rsidRDefault="001D739C" w:rsidP="00071DE7">
      <w:pPr>
        <w:pStyle w:val="BodyText"/>
        <w:numPr>
          <w:ilvl w:val="0"/>
          <w:numId w:val="12"/>
        </w:numPr>
      </w:pPr>
      <w:r w:rsidRPr="001D739C">
        <w:t xml:space="preserve">Predict what might have caused this change in the number of </w:t>
      </w:r>
      <w:r w:rsidRPr="001D739C">
        <w:rPr>
          <w:i/>
          <w:iCs/>
        </w:rPr>
        <w:t>Cnidaria</w:t>
      </w:r>
      <w:r w:rsidRPr="001D739C">
        <w:t xml:space="preserve"> in Oklahoma. Be detailed in your response.</w:t>
      </w:r>
      <w:r>
        <w:t xml:space="preserve"> </w:t>
      </w:r>
    </w:p>
    <w:p w14:paraId="43096505" w14:textId="5A75579E" w:rsidR="001651A5" w:rsidRDefault="001651A5" w:rsidP="001651A5">
      <w:pPr>
        <w:pStyle w:val="BodyText"/>
      </w:pPr>
    </w:p>
    <w:p w14:paraId="62AF2A54" w14:textId="74F7C1DD" w:rsidR="001651A5" w:rsidRDefault="001651A5" w:rsidP="001651A5">
      <w:pPr>
        <w:pStyle w:val="BodyText"/>
      </w:pPr>
    </w:p>
    <w:p w14:paraId="5FD523F5" w14:textId="0ED164C5" w:rsidR="001651A5" w:rsidRDefault="001651A5" w:rsidP="001651A5">
      <w:pPr>
        <w:pStyle w:val="BodyText"/>
      </w:pPr>
    </w:p>
    <w:p w14:paraId="707D5116" w14:textId="77777777" w:rsidR="001651A5" w:rsidRDefault="001651A5" w:rsidP="001651A5">
      <w:pPr>
        <w:pStyle w:val="BodyText"/>
      </w:pPr>
    </w:p>
    <w:p w14:paraId="77201070" w14:textId="3A5E0E75" w:rsidR="001651A5" w:rsidRDefault="001651A5" w:rsidP="001651A5">
      <w:pPr>
        <w:pStyle w:val="ListParagraph"/>
        <w:numPr>
          <w:ilvl w:val="0"/>
          <w:numId w:val="12"/>
        </w:numPr>
      </w:pPr>
      <w:r w:rsidRPr="001651A5">
        <w:t xml:space="preserve">What else can you infer by looking at the data? </w:t>
      </w:r>
    </w:p>
    <w:p w14:paraId="455D806F" w14:textId="76373963" w:rsidR="004F4516" w:rsidRDefault="004F4516" w:rsidP="004F4516"/>
    <w:p w14:paraId="3FA19236" w14:textId="3472F636" w:rsidR="004F4516" w:rsidRDefault="004F4516" w:rsidP="004F4516">
      <w:pPr>
        <w:pStyle w:val="BodyText"/>
      </w:pPr>
    </w:p>
    <w:p w14:paraId="395C523B" w14:textId="25CB6865" w:rsidR="004F4516" w:rsidRDefault="004F4516" w:rsidP="004F4516">
      <w:pPr>
        <w:pStyle w:val="BodyText"/>
      </w:pPr>
    </w:p>
    <w:p w14:paraId="2F0860DF" w14:textId="77777777" w:rsidR="004F4516" w:rsidRPr="004F4516" w:rsidRDefault="004F4516" w:rsidP="004F4516">
      <w:pPr>
        <w:pStyle w:val="BodyText"/>
      </w:pPr>
    </w:p>
    <w:p w14:paraId="3F3FB077" w14:textId="279B1BA0" w:rsidR="004F4516" w:rsidRDefault="004F4516" w:rsidP="004F4516">
      <w:pPr>
        <w:pStyle w:val="ListParagraph"/>
        <w:numPr>
          <w:ilvl w:val="0"/>
          <w:numId w:val="12"/>
        </w:numPr>
      </w:pPr>
      <w:r w:rsidRPr="004F4516">
        <w:t>With a partner, choose an animal you would like to investigate</w:t>
      </w:r>
      <w:r>
        <w:t xml:space="preserve"> </w:t>
      </w:r>
      <w:r w:rsidR="00235154" w:rsidRPr="004F4516">
        <w:t xml:space="preserve">further </w:t>
      </w:r>
      <w:r>
        <w:t>just</w:t>
      </w:r>
      <w:r w:rsidRPr="004F4516">
        <w:t xml:space="preserve"> </w:t>
      </w:r>
      <w:r>
        <w:t>as</w:t>
      </w:r>
      <w:r w:rsidRPr="004F4516">
        <w:t xml:space="preserve"> you did with the </w:t>
      </w:r>
      <w:r w:rsidRPr="004F4516">
        <w:rPr>
          <w:i/>
          <w:iCs/>
        </w:rPr>
        <w:t>Cnidaria</w:t>
      </w:r>
      <w:r w:rsidRPr="004F4516">
        <w:t xml:space="preserve">. </w:t>
      </w:r>
      <w:r>
        <w:t>T</w:t>
      </w:r>
      <w:r w:rsidRPr="004F4516">
        <w:t>ype the phylum name of the animal in the search box. What pattern do you notice on the map?</w:t>
      </w:r>
      <w:r>
        <w:t xml:space="preserve"> </w:t>
      </w:r>
    </w:p>
    <w:p w14:paraId="047F8585" w14:textId="5C30657B" w:rsidR="00EF00B4" w:rsidRDefault="00EF00B4" w:rsidP="00EF00B4"/>
    <w:p w14:paraId="47B2018A" w14:textId="12F1ED84" w:rsidR="00EF00B4" w:rsidRDefault="00EF00B4" w:rsidP="00EF00B4">
      <w:pPr>
        <w:pStyle w:val="BodyText"/>
      </w:pPr>
    </w:p>
    <w:p w14:paraId="6631A762" w14:textId="19EF50EA" w:rsidR="00EF00B4" w:rsidRDefault="00EF00B4" w:rsidP="00EF00B4">
      <w:pPr>
        <w:pStyle w:val="BodyText"/>
      </w:pPr>
    </w:p>
    <w:p w14:paraId="0CFFF395" w14:textId="77777777" w:rsidR="00EF00B4" w:rsidRPr="00EF00B4" w:rsidRDefault="00EF00B4" w:rsidP="00EF00B4">
      <w:pPr>
        <w:pStyle w:val="BodyText"/>
      </w:pPr>
    </w:p>
    <w:p w14:paraId="18CC358F" w14:textId="5CDEA56D" w:rsidR="001029F3" w:rsidRDefault="00EF00B4" w:rsidP="00071DE7">
      <w:pPr>
        <w:pStyle w:val="BodyText"/>
        <w:numPr>
          <w:ilvl w:val="0"/>
          <w:numId w:val="12"/>
        </w:numPr>
      </w:pPr>
      <w:r w:rsidRPr="00EF00B4">
        <w:lastRenderedPageBreak/>
        <w:t>What can you predict about the population you chose to investigate?</w:t>
      </w:r>
      <w:r>
        <w:t xml:space="preserve"> </w:t>
      </w:r>
    </w:p>
    <w:p w14:paraId="647D323B" w14:textId="31FCEBAF" w:rsidR="003E5AD2" w:rsidRDefault="003E5AD2" w:rsidP="003E5AD2">
      <w:pPr>
        <w:pStyle w:val="BodyText"/>
      </w:pPr>
    </w:p>
    <w:p w14:paraId="4EEA61C7" w14:textId="10B5FAE5" w:rsidR="003E5AD2" w:rsidRDefault="003E5AD2" w:rsidP="00BC42A5">
      <w:pPr>
        <w:pStyle w:val="BodyText"/>
        <w:spacing w:line="240" w:lineRule="auto"/>
      </w:pPr>
    </w:p>
    <w:p w14:paraId="14899953" w14:textId="00BDE237" w:rsidR="003E5AD2" w:rsidRDefault="003E5AD2" w:rsidP="00BC42A5">
      <w:pPr>
        <w:pStyle w:val="BodyText"/>
        <w:spacing w:line="240" w:lineRule="auto"/>
      </w:pPr>
    </w:p>
    <w:p w14:paraId="0F9C04F1" w14:textId="77777777" w:rsidR="00BC42A5" w:rsidRDefault="00BC42A5" w:rsidP="00BC42A5">
      <w:pPr>
        <w:pStyle w:val="BodyText"/>
        <w:spacing w:line="240" w:lineRule="auto"/>
      </w:pPr>
    </w:p>
    <w:p w14:paraId="08EA44CD" w14:textId="42935B76" w:rsidR="003E5AD2" w:rsidRDefault="003E5AD2" w:rsidP="003E5AD2">
      <w:pPr>
        <w:pStyle w:val="ListParagraph"/>
        <w:numPr>
          <w:ilvl w:val="0"/>
          <w:numId w:val="12"/>
        </w:numPr>
      </w:pPr>
      <w:r w:rsidRPr="003E5AD2">
        <w:t xml:space="preserve">Look at the bottom of the page at the geologic timeline. When is the earliest that these organisms would have appeared? </w:t>
      </w:r>
    </w:p>
    <w:p w14:paraId="2A28A5CB" w14:textId="389F562A" w:rsidR="00871327" w:rsidRDefault="00871327" w:rsidP="00871327"/>
    <w:p w14:paraId="53B94F2A" w14:textId="3F729839" w:rsidR="00871327" w:rsidRDefault="00871327" w:rsidP="00BC42A5">
      <w:pPr>
        <w:pStyle w:val="BodyText"/>
        <w:spacing w:line="240" w:lineRule="auto"/>
      </w:pPr>
    </w:p>
    <w:p w14:paraId="4809C996" w14:textId="3E670B88" w:rsidR="00871327" w:rsidRDefault="00871327" w:rsidP="00BC42A5">
      <w:pPr>
        <w:pStyle w:val="BodyText"/>
        <w:spacing w:line="240" w:lineRule="auto"/>
      </w:pPr>
    </w:p>
    <w:p w14:paraId="1232347B" w14:textId="77777777" w:rsidR="00BC42A5" w:rsidRPr="00871327" w:rsidRDefault="00BC42A5" w:rsidP="003B3A10">
      <w:pPr>
        <w:pStyle w:val="BodyText"/>
        <w:spacing w:after="0" w:line="240" w:lineRule="auto"/>
      </w:pPr>
    </w:p>
    <w:p w14:paraId="0685B13B" w14:textId="52F7CDB5" w:rsidR="00871327" w:rsidRDefault="00871327" w:rsidP="00871327">
      <w:pPr>
        <w:pStyle w:val="ListParagraph"/>
        <w:numPr>
          <w:ilvl w:val="0"/>
          <w:numId w:val="12"/>
        </w:numPr>
      </w:pPr>
      <w:r w:rsidRPr="00871327">
        <w:t>When is the latest that these organisms would have appeared?</w:t>
      </w:r>
      <w:r>
        <w:t xml:space="preserve"> </w:t>
      </w:r>
    </w:p>
    <w:p w14:paraId="079B8002" w14:textId="6F9714BC" w:rsidR="00FC3C9A" w:rsidRDefault="00FC3C9A" w:rsidP="00FC3C9A"/>
    <w:p w14:paraId="1203651D" w14:textId="274AC3E8" w:rsidR="00FC3C9A" w:rsidRDefault="00FC3C9A" w:rsidP="00BC42A5">
      <w:pPr>
        <w:pStyle w:val="BodyText"/>
        <w:spacing w:line="240" w:lineRule="auto"/>
      </w:pPr>
    </w:p>
    <w:p w14:paraId="7A4A61DC" w14:textId="67B20588" w:rsidR="00FC3C9A" w:rsidRDefault="00FC3C9A" w:rsidP="00BC42A5">
      <w:pPr>
        <w:pStyle w:val="BodyText"/>
        <w:spacing w:line="240" w:lineRule="auto"/>
      </w:pPr>
    </w:p>
    <w:p w14:paraId="338B1C82" w14:textId="77777777" w:rsidR="00BC42A5" w:rsidRPr="00FC3C9A" w:rsidRDefault="00BC42A5" w:rsidP="003B3A10">
      <w:pPr>
        <w:pStyle w:val="BodyText"/>
        <w:spacing w:after="0" w:line="240" w:lineRule="auto"/>
      </w:pPr>
    </w:p>
    <w:p w14:paraId="6D623A03" w14:textId="3CB2E659" w:rsidR="005C1318" w:rsidRDefault="00F63B1E" w:rsidP="008922C2">
      <w:pPr>
        <w:pStyle w:val="BodyText"/>
        <w:numPr>
          <w:ilvl w:val="0"/>
          <w:numId w:val="12"/>
        </w:numPr>
      </w:pPr>
      <w:r>
        <w:t xml:space="preserve">Select the </w:t>
      </w:r>
      <w:r w:rsidR="00B63330">
        <w:rPr>
          <w:noProof/>
          <w:sz w:val="22"/>
        </w:rPr>
        <w:drawing>
          <wp:inline distT="114300" distB="114300" distL="114300" distR="114300" wp14:anchorId="7FAC8728" wp14:editId="18C9FBF3">
            <wp:extent cx="368300" cy="25444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l="1" r="-54" b="14927"/>
                    <a:stretch/>
                  </pic:blipFill>
                  <pic:spPr bwMode="auto">
                    <a:xfrm>
                      <a:off x="0" y="0"/>
                      <a:ext cx="373004" cy="257692"/>
                    </a:xfrm>
                    <a:prstGeom prst="rect">
                      <a:avLst/>
                    </a:prstGeom>
                    <a:ln>
                      <a:noFill/>
                    </a:ln>
                    <a:extLst>
                      <a:ext uri="{53640926-AAD7-44D8-BBD7-CCE9431645EC}">
                        <a14:shadowObscured xmlns:a14="http://schemas.microsoft.com/office/drawing/2010/main"/>
                      </a:ext>
                    </a:extLst>
                  </pic:spPr>
                </pic:pic>
              </a:graphicData>
            </a:graphic>
          </wp:inline>
        </w:drawing>
      </w:r>
      <w:r w:rsidR="00B63330">
        <w:t xml:space="preserve">button. </w:t>
      </w:r>
      <w:r w:rsidR="00FC3C9A" w:rsidRPr="00FC3C9A">
        <w:t>What pattern</w:t>
      </w:r>
      <w:r w:rsidR="00562389">
        <w:t>s</w:t>
      </w:r>
      <w:r w:rsidR="00FC3C9A" w:rsidRPr="00FC3C9A">
        <w:t xml:space="preserve"> do you notice in the data?</w:t>
      </w:r>
      <w:r w:rsidR="00FC3C9A">
        <w:t xml:space="preserve"> </w:t>
      </w:r>
    </w:p>
    <w:p w14:paraId="363BA96B" w14:textId="29DF337B" w:rsidR="007755A8" w:rsidRDefault="007755A8" w:rsidP="007755A8">
      <w:pPr>
        <w:pStyle w:val="BodyText"/>
      </w:pPr>
    </w:p>
    <w:p w14:paraId="1FDAD9A7" w14:textId="543904D5" w:rsidR="007755A8" w:rsidRDefault="007755A8" w:rsidP="00BC42A5">
      <w:pPr>
        <w:pStyle w:val="BodyText"/>
        <w:spacing w:line="240" w:lineRule="auto"/>
      </w:pPr>
    </w:p>
    <w:p w14:paraId="2A7B486E" w14:textId="43BDF633" w:rsidR="00AD77E0" w:rsidRDefault="00AD77E0" w:rsidP="00BC42A5">
      <w:pPr>
        <w:pStyle w:val="BodyText"/>
        <w:spacing w:line="240" w:lineRule="auto"/>
      </w:pPr>
    </w:p>
    <w:p w14:paraId="699AD865" w14:textId="77777777" w:rsidR="00BC42A5" w:rsidRDefault="00BC42A5" w:rsidP="00F424F0">
      <w:pPr>
        <w:pStyle w:val="BodyText"/>
        <w:spacing w:line="240" w:lineRule="auto"/>
      </w:pPr>
    </w:p>
    <w:p w14:paraId="592E9511" w14:textId="4AF52AF7" w:rsidR="007755A8" w:rsidRDefault="007755A8" w:rsidP="00071DE7">
      <w:pPr>
        <w:pStyle w:val="BodyText"/>
        <w:numPr>
          <w:ilvl w:val="0"/>
          <w:numId w:val="12"/>
        </w:numPr>
      </w:pPr>
      <w:r w:rsidRPr="007755A8">
        <w:t xml:space="preserve">Did the population change over time? If so, </w:t>
      </w:r>
      <w:proofErr w:type="gramStart"/>
      <w:r w:rsidRPr="007755A8">
        <w:t>how</w:t>
      </w:r>
      <w:proofErr w:type="gramEnd"/>
      <w:r w:rsidRPr="007755A8">
        <w:t xml:space="preserve"> and why do you think this happened</w:t>
      </w:r>
      <w:r>
        <w:t xml:space="preserve">? </w:t>
      </w:r>
    </w:p>
    <w:p w14:paraId="3A7E124F" w14:textId="11912C9B" w:rsidR="00BE069A" w:rsidRDefault="00BE069A" w:rsidP="00BE069A">
      <w:pPr>
        <w:pStyle w:val="BodyText"/>
      </w:pPr>
    </w:p>
    <w:p w14:paraId="0968E9DD" w14:textId="05A40128" w:rsidR="00BE069A" w:rsidRDefault="00BE069A" w:rsidP="00BC42A5">
      <w:pPr>
        <w:pStyle w:val="BodyText"/>
        <w:spacing w:line="240" w:lineRule="auto"/>
      </w:pPr>
    </w:p>
    <w:p w14:paraId="014BE23E" w14:textId="04473174" w:rsidR="00BE069A" w:rsidRDefault="00BE069A" w:rsidP="00BC42A5">
      <w:pPr>
        <w:pStyle w:val="BodyText"/>
        <w:spacing w:line="240" w:lineRule="auto"/>
      </w:pPr>
    </w:p>
    <w:p w14:paraId="3A40F174" w14:textId="77777777" w:rsidR="00BC42A5" w:rsidRDefault="00BC42A5" w:rsidP="00A87A11">
      <w:pPr>
        <w:pStyle w:val="BodyText"/>
        <w:spacing w:line="240" w:lineRule="auto"/>
      </w:pPr>
    </w:p>
    <w:p w14:paraId="7F72964C" w14:textId="3D5A4426" w:rsidR="00253C66" w:rsidRPr="00E97CB6" w:rsidRDefault="00BE069A" w:rsidP="00071DE7">
      <w:pPr>
        <w:pStyle w:val="BodyText"/>
        <w:numPr>
          <w:ilvl w:val="0"/>
          <w:numId w:val="12"/>
        </w:numPr>
      </w:pPr>
      <w:r w:rsidRPr="00BE069A">
        <w:t>What else can you infer by looking at the data?</w:t>
      </w:r>
      <w:r>
        <w:t xml:space="preserve"> </w:t>
      </w:r>
    </w:p>
    <w:p w14:paraId="3138F850" w14:textId="2F29A32A" w:rsidR="0004717E" w:rsidRDefault="0004717E" w:rsidP="0004717E">
      <w:pPr>
        <w:pStyle w:val="BodyText"/>
      </w:pPr>
    </w:p>
    <w:p w14:paraId="6B6542FE" w14:textId="47210F2E" w:rsidR="003B4D47" w:rsidRDefault="003B4D47" w:rsidP="0004717E">
      <w:pPr>
        <w:pStyle w:val="BodyText"/>
      </w:pPr>
    </w:p>
    <w:p w14:paraId="715BED78" w14:textId="77777777" w:rsidR="00985111" w:rsidRPr="0004717E" w:rsidRDefault="00985111" w:rsidP="0004717E">
      <w:pPr>
        <w:pStyle w:val="BodyText"/>
      </w:pPr>
    </w:p>
    <w:sectPr w:rsidR="00985111" w:rsidRPr="0004717E">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1001" w14:textId="77777777" w:rsidR="0041066B" w:rsidRDefault="0041066B" w:rsidP="00293785">
      <w:pPr>
        <w:spacing w:after="0" w:line="240" w:lineRule="auto"/>
      </w:pPr>
      <w:r>
        <w:separator/>
      </w:r>
    </w:p>
  </w:endnote>
  <w:endnote w:type="continuationSeparator" w:id="0">
    <w:p w14:paraId="7EEDA1A4" w14:textId="77777777" w:rsidR="0041066B" w:rsidRDefault="0041066B"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12DA"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41449E5A" wp14:editId="007BCC33">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B7829" w14:textId="7F39363E" w:rsidR="00293785" w:rsidRDefault="0041066B" w:rsidP="00D106FF">
                          <w:pPr>
                            <w:pStyle w:val="LessonFooter"/>
                          </w:pPr>
                          <w:sdt>
                            <w:sdtPr>
                              <w:alias w:val="Title"/>
                              <w:tag w:val=""/>
                              <w:id w:val="1281607793"/>
                              <w:placeholder>
                                <w:docPart w:val="92E30064E72745D8938379074E6CA847"/>
                              </w:placeholder>
                              <w:dataBinding w:prefixMappings="xmlns:ns0='http://purl.org/dc/elements/1.1/' xmlns:ns1='http://schemas.openxmlformats.org/package/2006/metadata/core-properties' " w:xpath="/ns1:coreProperties[1]/ns0:title[1]" w:storeItemID="{6C3C8BC8-F283-45AE-878A-BAB7291924A1}"/>
                              <w:text/>
                            </w:sdtPr>
                            <w:sdtEndPr/>
                            <w:sdtContent>
                              <w:r w:rsidR="009E4FF9">
                                <w:t>What's Under Our Feet?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49E5A"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061B7829" w14:textId="7F39363E" w:rsidR="00293785" w:rsidRDefault="00F424F0" w:rsidP="00D106FF">
                    <w:pPr>
                      <w:pStyle w:val="LessonFooter"/>
                    </w:pPr>
                    <w:sdt>
                      <w:sdtPr>
                        <w:alias w:val="Title"/>
                        <w:tag w:val=""/>
                        <w:id w:val="1281607793"/>
                        <w:placeholder>
                          <w:docPart w:val="92E30064E72745D8938379074E6CA847"/>
                        </w:placeholder>
                        <w:dataBinding w:prefixMappings="xmlns:ns0='http://purl.org/dc/elements/1.1/' xmlns:ns1='http://schemas.openxmlformats.org/package/2006/metadata/core-properties' " w:xpath="/ns1:coreProperties[1]/ns0:title[1]" w:storeItemID="{6C3C8BC8-F283-45AE-878A-BAB7291924A1}"/>
                        <w:text/>
                      </w:sdtPr>
                      <w:sdtEndPr/>
                      <w:sdtContent>
                        <w:r w:rsidR="009E4FF9">
                          <w:t>What's Under Our Feet?</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28556A6A" wp14:editId="6FE02C96">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CE17B" w14:textId="77777777" w:rsidR="0041066B" w:rsidRDefault="0041066B" w:rsidP="00293785">
      <w:pPr>
        <w:spacing w:after="0" w:line="240" w:lineRule="auto"/>
      </w:pPr>
      <w:r>
        <w:separator/>
      </w:r>
    </w:p>
  </w:footnote>
  <w:footnote w:type="continuationSeparator" w:id="0">
    <w:p w14:paraId="0548FAE8" w14:textId="77777777" w:rsidR="0041066B" w:rsidRDefault="0041066B"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E5BF0"/>
    <w:multiLevelType w:val="hybridMultilevel"/>
    <w:tmpl w:val="96FE0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3"/>
  </w:num>
  <w:num w:numId="5">
    <w:abstractNumId w:val="4"/>
  </w:num>
  <w:num w:numId="6">
    <w:abstractNumId w:val="6"/>
  </w:num>
  <w:num w:numId="7">
    <w:abstractNumId w:val="5"/>
  </w:num>
  <w:num w:numId="8">
    <w:abstractNumId w:val="9"/>
  </w:num>
  <w:num w:numId="9">
    <w:abstractNumId w:val="10"/>
  </w:num>
  <w:num w:numId="10">
    <w:abstractNumId w:val="1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063"/>
    <w:rsid w:val="00017EF8"/>
    <w:rsid w:val="00033063"/>
    <w:rsid w:val="00033D58"/>
    <w:rsid w:val="0004006F"/>
    <w:rsid w:val="0004717E"/>
    <w:rsid w:val="00053775"/>
    <w:rsid w:val="0005619A"/>
    <w:rsid w:val="000706EC"/>
    <w:rsid w:val="00071DE7"/>
    <w:rsid w:val="0008589D"/>
    <w:rsid w:val="000F628D"/>
    <w:rsid w:val="001029F3"/>
    <w:rsid w:val="0011259B"/>
    <w:rsid w:val="00116FDD"/>
    <w:rsid w:val="00125621"/>
    <w:rsid w:val="001651A5"/>
    <w:rsid w:val="001800E1"/>
    <w:rsid w:val="001D0BBF"/>
    <w:rsid w:val="001D739C"/>
    <w:rsid w:val="001E1F85"/>
    <w:rsid w:val="001F125D"/>
    <w:rsid w:val="001F2F32"/>
    <w:rsid w:val="002315DE"/>
    <w:rsid w:val="002345CC"/>
    <w:rsid w:val="00235154"/>
    <w:rsid w:val="00253C66"/>
    <w:rsid w:val="00293785"/>
    <w:rsid w:val="002C0879"/>
    <w:rsid w:val="002C37B4"/>
    <w:rsid w:val="002F0DB3"/>
    <w:rsid w:val="0036040A"/>
    <w:rsid w:val="00374498"/>
    <w:rsid w:val="003931F9"/>
    <w:rsid w:val="00397FA9"/>
    <w:rsid w:val="003B3A10"/>
    <w:rsid w:val="003B4D47"/>
    <w:rsid w:val="003D1CFD"/>
    <w:rsid w:val="003E3251"/>
    <w:rsid w:val="003E5AD2"/>
    <w:rsid w:val="0041066B"/>
    <w:rsid w:val="00426437"/>
    <w:rsid w:val="00445470"/>
    <w:rsid w:val="00446C13"/>
    <w:rsid w:val="004F4516"/>
    <w:rsid w:val="005078B4"/>
    <w:rsid w:val="0053328A"/>
    <w:rsid w:val="00540FC6"/>
    <w:rsid w:val="005511B6"/>
    <w:rsid w:val="00553C98"/>
    <w:rsid w:val="00562389"/>
    <w:rsid w:val="005A7635"/>
    <w:rsid w:val="005C1318"/>
    <w:rsid w:val="005D06DC"/>
    <w:rsid w:val="0063291C"/>
    <w:rsid w:val="00645D7F"/>
    <w:rsid w:val="00656940"/>
    <w:rsid w:val="00665274"/>
    <w:rsid w:val="00666C03"/>
    <w:rsid w:val="00686DAB"/>
    <w:rsid w:val="006B4CC2"/>
    <w:rsid w:val="006D0877"/>
    <w:rsid w:val="006E1542"/>
    <w:rsid w:val="00721EA4"/>
    <w:rsid w:val="007755A8"/>
    <w:rsid w:val="00797CB5"/>
    <w:rsid w:val="007B055F"/>
    <w:rsid w:val="007E6F1D"/>
    <w:rsid w:val="00800E02"/>
    <w:rsid w:val="008266D6"/>
    <w:rsid w:val="00836D87"/>
    <w:rsid w:val="00871327"/>
    <w:rsid w:val="00880013"/>
    <w:rsid w:val="008920A4"/>
    <w:rsid w:val="008922C2"/>
    <w:rsid w:val="008B4511"/>
    <w:rsid w:val="008F5386"/>
    <w:rsid w:val="00913172"/>
    <w:rsid w:val="009610BD"/>
    <w:rsid w:val="00981E19"/>
    <w:rsid w:val="00985111"/>
    <w:rsid w:val="009B52E4"/>
    <w:rsid w:val="009D6E8D"/>
    <w:rsid w:val="009D7762"/>
    <w:rsid w:val="009E4FF9"/>
    <w:rsid w:val="00A008DF"/>
    <w:rsid w:val="00A101E8"/>
    <w:rsid w:val="00A1787D"/>
    <w:rsid w:val="00A47BD3"/>
    <w:rsid w:val="00A54159"/>
    <w:rsid w:val="00A67A82"/>
    <w:rsid w:val="00A87A11"/>
    <w:rsid w:val="00AC349E"/>
    <w:rsid w:val="00AD77E0"/>
    <w:rsid w:val="00B05584"/>
    <w:rsid w:val="00B3475F"/>
    <w:rsid w:val="00B43DF8"/>
    <w:rsid w:val="00B63330"/>
    <w:rsid w:val="00B92DBF"/>
    <w:rsid w:val="00B945F6"/>
    <w:rsid w:val="00BC42A5"/>
    <w:rsid w:val="00BD119F"/>
    <w:rsid w:val="00BE069A"/>
    <w:rsid w:val="00C572DC"/>
    <w:rsid w:val="00C73EA1"/>
    <w:rsid w:val="00C8524A"/>
    <w:rsid w:val="00CA67D8"/>
    <w:rsid w:val="00CB4D97"/>
    <w:rsid w:val="00CC4F77"/>
    <w:rsid w:val="00CC5041"/>
    <w:rsid w:val="00CD3CF6"/>
    <w:rsid w:val="00CE336D"/>
    <w:rsid w:val="00D106FF"/>
    <w:rsid w:val="00D626EB"/>
    <w:rsid w:val="00DA5B84"/>
    <w:rsid w:val="00DC7A6D"/>
    <w:rsid w:val="00E633BF"/>
    <w:rsid w:val="00E970C3"/>
    <w:rsid w:val="00E97CB6"/>
    <w:rsid w:val="00ED24C8"/>
    <w:rsid w:val="00EF00B4"/>
    <w:rsid w:val="00F309CF"/>
    <w:rsid w:val="00F377E2"/>
    <w:rsid w:val="00F424F0"/>
    <w:rsid w:val="00F4577A"/>
    <w:rsid w:val="00F50748"/>
    <w:rsid w:val="00F63B1E"/>
    <w:rsid w:val="00F72D02"/>
    <w:rsid w:val="00FA6B00"/>
    <w:rsid w:val="00FC3C9A"/>
    <w:rsid w:val="00FC7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4B404"/>
  <w15:docId w15:val="{7674EFF8-0478-4B38-B9A0-D7C6E54A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a%20-%20Work\OneDrive%20-%20University%20of%20Oklahoma\Documents\Custom%20Office%20Templates\TEMPLATE%20Vertical%20LEARN%20Attachment%20with%20Instruc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E30064E72745D8938379074E6CA847"/>
        <w:category>
          <w:name w:val="General"/>
          <w:gallery w:val="placeholder"/>
        </w:category>
        <w:types>
          <w:type w:val="bbPlcHdr"/>
        </w:types>
        <w:behaviors>
          <w:behavior w:val="content"/>
        </w:behaviors>
        <w:guid w:val="{367DEF96-7B7D-490A-B66A-39FD5557AE61}"/>
      </w:docPartPr>
      <w:docPartBody>
        <w:p w:rsidR="00EC74AE" w:rsidRDefault="000172A0">
          <w:pPr>
            <w:pStyle w:val="92E30064E72745D8938379074E6CA847"/>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A0"/>
    <w:rsid w:val="000172A0"/>
    <w:rsid w:val="00302D69"/>
    <w:rsid w:val="00EC7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2E30064E72745D8938379074E6CA847">
    <w:name w:val="92E30064E72745D8938379074E6CA8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Vertical LEARN Attachment with Instructions.dotx</Template>
  <TotalTime>99</TotalTime>
  <Pages>4</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Under Our Feet?</dc:title>
  <dc:creator>k20center@ou.edu</dc:creator>
  <cp:lastModifiedBy>K20 Center</cp:lastModifiedBy>
  <cp:revision>66</cp:revision>
  <cp:lastPrinted>2016-07-14T14:08:00Z</cp:lastPrinted>
  <dcterms:created xsi:type="dcterms:W3CDTF">2021-05-17T21:24:00Z</dcterms:created>
  <dcterms:modified xsi:type="dcterms:W3CDTF">2021-06-01T18:57:00Z</dcterms:modified>
</cp:coreProperties>
</file>