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676FFF" w14:textId="01C74C1F" w:rsidR="00446C13" w:rsidRDefault="00552D9A" w:rsidP="00DC7A6D">
      <w:pPr>
        <w:pStyle w:val="Title"/>
      </w:pPr>
      <w:r>
        <w:t>Infograms</w:t>
      </w:r>
    </w:p>
    <w:p w14:paraId="55BFF69C" w14:textId="4216A26F" w:rsidR="00CA2A74" w:rsidRPr="00CA2A74" w:rsidRDefault="00CA2A74" w:rsidP="00CA2A74">
      <w:r>
        <w:rPr>
          <w:noProof/>
        </w:rPr>
        <w:drawing>
          <wp:inline distT="0" distB="0" distL="0" distR="0" wp14:anchorId="1FA7D167" wp14:editId="1641FCF0">
            <wp:extent cx="5943600" cy="69342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C6F5" w14:textId="15B0BE19" w:rsidR="00552D9A" w:rsidRDefault="00552D9A" w:rsidP="00552D9A">
      <w:r w:rsidRPr="00810385">
        <w:rPr>
          <w:noProof/>
        </w:rPr>
        <w:lastRenderedPageBreak/>
        <w:drawing>
          <wp:inline distT="0" distB="0" distL="0" distR="0" wp14:anchorId="106B4944" wp14:editId="02411434">
            <wp:extent cx="5943600" cy="6808215"/>
            <wp:effectExtent l="0" t="0" r="0" b="0"/>
            <wp:docPr id="3" name="image2.png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4C074-01F5-7ADA-AB5C-DEA16454AF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31B4C074-01F5-7ADA-AB5C-DEA16454AF4D}"/>
                        </a:ext>
                      </a:extLst>
                    </pic:cNvPr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8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1343E" w14:textId="77D5F9B2" w:rsidR="00552D9A" w:rsidRDefault="00F05F09" w:rsidP="00552D9A">
      <w:pPr>
        <w:pStyle w:val="BodyText"/>
      </w:pPr>
      <w:r>
        <w:t xml:space="preserve">PngImg. (n.d.). Plastic Pollution [Infographic]. </w:t>
      </w:r>
      <w:hyperlink r:id="rId10" w:history="1">
        <w:r w:rsidR="00762AD8" w:rsidRPr="00C20984">
          <w:rPr>
            <w:rStyle w:val="Hyperlink"/>
          </w:rPr>
          <w:t>https://i.pinimg.com/564x/a5/0a/4e/a50a4e54e34dfffe1e23ebf207b15f1e.jpg</w:t>
        </w:r>
      </w:hyperlink>
    </w:p>
    <w:p w14:paraId="0CE1E14D" w14:textId="77777777" w:rsidR="00552D9A" w:rsidRDefault="00552D9A" w:rsidP="00552D9A">
      <w:pPr>
        <w:pStyle w:val="BodyText"/>
      </w:pPr>
      <w:r>
        <w:br w:type="page"/>
      </w:r>
    </w:p>
    <w:p w14:paraId="29642DDC" w14:textId="66A85041" w:rsidR="00552D9A" w:rsidRDefault="00552D9A" w:rsidP="00552D9A">
      <w:pPr>
        <w:pStyle w:val="BodyText"/>
      </w:pPr>
      <w:r w:rsidRPr="0081038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8C56B3" wp14:editId="482BE9D5">
            <wp:simplePos x="0" y="0"/>
            <wp:positionH relativeFrom="column">
              <wp:posOffset>-145817</wp:posOffset>
            </wp:positionH>
            <wp:positionV relativeFrom="paragraph">
              <wp:posOffset>-1078</wp:posOffset>
            </wp:positionV>
            <wp:extent cx="6534785" cy="5929630"/>
            <wp:effectExtent l="0" t="0" r="0" b="0"/>
            <wp:wrapNone/>
            <wp:docPr id="15" name="Picture 14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CBFDA6-2A7F-D430-E102-BD8587745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9CBFDA6-2A7F-D430-E102-BD85877451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8898E" w14:textId="0F6D9BF3" w:rsidR="00552D9A" w:rsidRDefault="00552D9A" w:rsidP="00552D9A">
      <w:pPr>
        <w:pStyle w:val="BodyText"/>
      </w:pPr>
    </w:p>
    <w:p w14:paraId="55DBA0B4" w14:textId="77777777" w:rsidR="00552D9A" w:rsidRDefault="00552D9A" w:rsidP="00552D9A">
      <w:pPr>
        <w:pStyle w:val="BodyText"/>
      </w:pPr>
    </w:p>
    <w:p w14:paraId="549A6020" w14:textId="372C1341" w:rsidR="00552D9A" w:rsidRDefault="00552D9A" w:rsidP="00552D9A">
      <w:pPr>
        <w:pStyle w:val="BodyText"/>
      </w:pPr>
    </w:p>
    <w:p w14:paraId="15E14EFB" w14:textId="5EBBD35C" w:rsidR="00552D9A" w:rsidRDefault="00552D9A" w:rsidP="00552D9A">
      <w:pPr>
        <w:pStyle w:val="BodyText"/>
      </w:pPr>
    </w:p>
    <w:p w14:paraId="2E196CEB" w14:textId="77777777" w:rsidR="00552D9A" w:rsidRDefault="00552D9A" w:rsidP="00552D9A">
      <w:pPr>
        <w:pStyle w:val="BodyText"/>
      </w:pPr>
    </w:p>
    <w:p w14:paraId="24BDD097" w14:textId="048740B6" w:rsidR="00552D9A" w:rsidRDefault="00552D9A" w:rsidP="00552D9A">
      <w:pPr>
        <w:pStyle w:val="BodyText"/>
      </w:pPr>
    </w:p>
    <w:p w14:paraId="638EC510" w14:textId="77777777" w:rsidR="00552D9A" w:rsidRDefault="00552D9A" w:rsidP="00552D9A">
      <w:pPr>
        <w:pStyle w:val="BodyText"/>
      </w:pPr>
    </w:p>
    <w:p w14:paraId="436D877E" w14:textId="77777777" w:rsidR="00552D9A" w:rsidRDefault="00552D9A" w:rsidP="00552D9A">
      <w:pPr>
        <w:pStyle w:val="BodyText"/>
      </w:pPr>
    </w:p>
    <w:p w14:paraId="30625A5E" w14:textId="77777777" w:rsidR="00552D9A" w:rsidRDefault="00552D9A" w:rsidP="00552D9A">
      <w:pPr>
        <w:pStyle w:val="BodyText"/>
      </w:pPr>
    </w:p>
    <w:p w14:paraId="2F3225D9" w14:textId="77777777" w:rsidR="00552D9A" w:rsidRDefault="00552D9A" w:rsidP="00552D9A">
      <w:pPr>
        <w:pStyle w:val="BodyText"/>
      </w:pPr>
    </w:p>
    <w:p w14:paraId="62E46692" w14:textId="77777777" w:rsidR="00552D9A" w:rsidRDefault="00552D9A" w:rsidP="00552D9A">
      <w:pPr>
        <w:pStyle w:val="BodyText"/>
      </w:pPr>
    </w:p>
    <w:p w14:paraId="016B3EFA" w14:textId="77777777" w:rsidR="00552D9A" w:rsidRDefault="00552D9A" w:rsidP="00552D9A">
      <w:pPr>
        <w:pStyle w:val="BodyText"/>
      </w:pPr>
    </w:p>
    <w:p w14:paraId="7B111F12" w14:textId="77777777" w:rsidR="00552D9A" w:rsidRDefault="00552D9A" w:rsidP="00552D9A">
      <w:pPr>
        <w:pStyle w:val="BodyText"/>
      </w:pPr>
    </w:p>
    <w:p w14:paraId="2A5F5314" w14:textId="77777777" w:rsidR="00552D9A" w:rsidRDefault="00552D9A" w:rsidP="00552D9A">
      <w:pPr>
        <w:pStyle w:val="BodyText"/>
      </w:pPr>
    </w:p>
    <w:p w14:paraId="5C363CD5" w14:textId="77777777" w:rsidR="00552D9A" w:rsidRDefault="00552D9A" w:rsidP="00552D9A">
      <w:pPr>
        <w:pStyle w:val="BodyText"/>
      </w:pPr>
    </w:p>
    <w:p w14:paraId="570FE524" w14:textId="77777777" w:rsidR="00552D9A" w:rsidRDefault="00552D9A" w:rsidP="00552D9A">
      <w:pPr>
        <w:pStyle w:val="BodyText"/>
      </w:pPr>
    </w:p>
    <w:p w14:paraId="19903089" w14:textId="77777777" w:rsidR="00552D9A" w:rsidRDefault="00552D9A" w:rsidP="00552D9A">
      <w:pPr>
        <w:pStyle w:val="BodyText"/>
      </w:pPr>
    </w:p>
    <w:p w14:paraId="3D05E53D" w14:textId="77777777" w:rsidR="00552D9A" w:rsidRDefault="00552D9A" w:rsidP="00552D9A">
      <w:pPr>
        <w:pStyle w:val="BodyText"/>
      </w:pPr>
    </w:p>
    <w:p w14:paraId="5159683C" w14:textId="77777777" w:rsidR="00552D9A" w:rsidRDefault="00552D9A" w:rsidP="00552D9A">
      <w:pPr>
        <w:pStyle w:val="BodyText"/>
      </w:pPr>
    </w:p>
    <w:p w14:paraId="2C03FED7" w14:textId="77777777" w:rsidR="00552D9A" w:rsidRDefault="00552D9A" w:rsidP="00552D9A">
      <w:pPr>
        <w:pStyle w:val="BodyText"/>
      </w:pPr>
    </w:p>
    <w:p w14:paraId="6227E56D" w14:textId="527F9D12" w:rsidR="00F05F09" w:rsidRDefault="00F05F09" w:rsidP="00552D9A">
      <w:pPr>
        <w:rPr>
          <w:sz w:val="20"/>
          <w:szCs w:val="18"/>
        </w:rPr>
      </w:pPr>
      <w:r w:rsidRPr="00F05F09">
        <w:rPr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B9AF75" wp14:editId="52861D0C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4006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257C" w14:textId="5028AB73" w:rsidR="00F05F09" w:rsidRDefault="00F05F09" w:rsidP="00F05F09">
                            <w:pPr>
                              <w:pStyle w:val="Citation"/>
                            </w:pPr>
                            <w:r w:rsidRPr="00F05F09">
                              <w:t xml:space="preserve">International Dark-Sky Association. (n.d.). Energy Waste Facts [Infographic] </w:t>
                            </w:r>
                            <w:hyperlink r:id="rId13" w:history="1">
                              <w:r w:rsidRPr="00C20984">
                                <w:rPr>
                                  <w:rStyle w:val="Hyperlink"/>
                                  <w:sz w:val="20"/>
                                  <w:szCs w:val="18"/>
                                </w:rPr>
                                <w:t>https://www.darksky.org/our-work/grassroots-advocacy/resources/public-outreach-</w:t>
                              </w:r>
                              <w:r w:rsidRPr="00C20984">
                                <w:rPr>
                                  <w:rStyle w:val="Hyperlink"/>
                                </w:rPr>
                                <w:t>materials</w:t>
                              </w:r>
                            </w:hyperlink>
                            <w:r>
                              <w:t xml:space="preserve"> </w:t>
                            </w:r>
                            <w:r w:rsidRPr="00F05F09">
                              <w:t>CC BY-NC-ND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B9AF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.05pt;margin-top:1pt;width:425.2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" stroked="f">
                <v:textbox style="mso-fit-shape-to-text:t">
                  <w:txbxContent>
                    <w:p w14:paraId="7614257C" w14:textId="5028AB73" w:rsidR="00F05F09" w:rsidRDefault="00F05F09" w:rsidP="00F05F09">
                      <w:pPr>
                        <w:pStyle w:val="Citation"/>
                      </w:pPr>
                      <w:r w:rsidRPr="00F05F09">
                        <w:t xml:space="preserve">International Dark-Sky Association. (n.d.). Energy Waste Facts [Infographic] </w:t>
                      </w:r>
                      <w:hyperlink r:id="rId14" w:history="1">
                        <w:r w:rsidRPr="00C20984">
                          <w:rPr>
                            <w:rStyle w:val="Hyperlink"/>
                            <w:sz w:val="20"/>
                            <w:szCs w:val="18"/>
                          </w:rPr>
                          <w:t>https://www.darksky.org/our-work/grassroots-advocacy/resources/public-outreach-</w:t>
                        </w:r>
                        <w:r w:rsidRPr="00C20984">
                          <w:rPr>
                            <w:rStyle w:val="Hyperlink"/>
                          </w:rPr>
                          <w:t>materials</w:t>
                        </w:r>
                      </w:hyperlink>
                      <w:r>
                        <w:t xml:space="preserve"> </w:t>
                      </w:r>
                      <w:r w:rsidRPr="00F05F09">
                        <w:t>CC BY-NC-ND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D71CEA" w14:textId="77777777" w:rsidR="00F05F09" w:rsidRDefault="00F05F09" w:rsidP="00F05F09">
      <w:pPr>
        <w:pStyle w:val="Citation"/>
      </w:pPr>
    </w:p>
    <w:p w14:paraId="6057B00B" w14:textId="2A5EE72B" w:rsidR="00552D9A" w:rsidRDefault="00F05F09" w:rsidP="00F05F09">
      <w:pPr>
        <w:pStyle w:val="Citation"/>
      </w:pPr>
      <w:r w:rsidRPr="0081038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F107D0" wp14:editId="7B099141">
            <wp:simplePos x="0" y="0"/>
            <wp:positionH relativeFrom="margin">
              <wp:align>right</wp:align>
            </wp:positionH>
            <wp:positionV relativeFrom="page">
              <wp:posOffset>123825</wp:posOffset>
            </wp:positionV>
            <wp:extent cx="5936615" cy="6635750"/>
            <wp:effectExtent l="0" t="0" r="6985" b="0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" name="Picture 2" descr="A picture containing 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41B894-095B-E4D2-A22A-274E266E40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>
                      <a:extLst>
                        <a:ext uri="{FF2B5EF4-FFF2-40B4-BE49-F238E27FC236}">
                          <a16:creationId xmlns:a16="http://schemas.microsoft.com/office/drawing/2014/main" id="{DB41B894-095B-E4D2-A22A-274E266E40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GroundUp. (May 8, 2020). Pollution Facts [Infographic]. </w:t>
      </w:r>
      <w:r w:rsidR="00552D9A" w:rsidRPr="00552D9A">
        <w:t>https://www.groundup.org.za/media/uploads/images/Graphics/lockdown-pollution-20200508/Air-pollution-WHO%20INFOGRAPHICS-English-1.1200px.jpg</w:t>
      </w:r>
    </w:p>
    <w:p w14:paraId="5708B74C" w14:textId="1C3C520E" w:rsidR="00552D9A" w:rsidRPr="00E83B75" w:rsidRDefault="00552D9A" w:rsidP="00E83B75">
      <w:pPr>
        <w:spacing w:after="160" w:line="259" w:lineRule="auto"/>
        <w:rPr>
          <w:rFonts w:asciiTheme="majorHAnsi" w:eastAsia="Arial" w:hAnsiTheme="majorHAnsi" w:cstheme="majorHAnsi"/>
          <w:color w:val="000000"/>
          <w:sz w:val="18"/>
          <w:szCs w:val="18"/>
        </w:rPr>
      </w:pPr>
    </w:p>
    <w:sectPr w:rsidR="00552D9A" w:rsidRPr="00E83B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6C35F" w14:textId="77777777" w:rsidR="00091BC6" w:rsidRDefault="00091BC6" w:rsidP="00293785">
      <w:pPr>
        <w:spacing w:after="0" w:line="240" w:lineRule="auto"/>
      </w:pPr>
      <w:r>
        <w:separator/>
      </w:r>
    </w:p>
  </w:endnote>
  <w:endnote w:type="continuationSeparator" w:id="0">
    <w:p w14:paraId="6FBD696F" w14:textId="77777777" w:rsidR="00091BC6" w:rsidRDefault="00091BC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56D0C" w14:textId="77777777" w:rsidR="00E93B0C" w:rsidRDefault="00E93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6C19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707742" wp14:editId="259C113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53EBAC" w14:textId="0913BC1D" w:rsidR="00293785" w:rsidRDefault="00091BC6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A1F191A04B14992B0832B93C7347DD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2D9A">
                                <w:t>Conservation 101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0774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6E53EBAC" w14:textId="0913BC1D" w:rsidR="00293785" w:rsidRDefault="00462B3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A1F191A04B14992B0832B93C7347DD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52D9A">
                          <w:t>Conservation 101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F4E5182" wp14:editId="2A99EE3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4374" w14:textId="77777777" w:rsidR="00E93B0C" w:rsidRDefault="00E93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F95CB" w14:textId="77777777" w:rsidR="00091BC6" w:rsidRDefault="00091BC6" w:rsidP="00293785">
      <w:pPr>
        <w:spacing w:after="0" w:line="240" w:lineRule="auto"/>
      </w:pPr>
      <w:r>
        <w:separator/>
      </w:r>
    </w:p>
  </w:footnote>
  <w:footnote w:type="continuationSeparator" w:id="0">
    <w:p w14:paraId="78A535E5" w14:textId="77777777" w:rsidR="00091BC6" w:rsidRDefault="00091BC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326BF" w14:textId="77777777" w:rsidR="00E93B0C" w:rsidRDefault="00E93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0C94A" w14:textId="77777777" w:rsidR="00E93B0C" w:rsidRDefault="00E93B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F6BE" w14:textId="77777777" w:rsidR="00E93B0C" w:rsidRDefault="00E93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564910">
    <w:abstractNumId w:val="6"/>
  </w:num>
  <w:num w:numId="2" w16cid:durableId="1847557288">
    <w:abstractNumId w:val="7"/>
  </w:num>
  <w:num w:numId="3" w16cid:durableId="1242564288">
    <w:abstractNumId w:val="0"/>
  </w:num>
  <w:num w:numId="4" w16cid:durableId="950091613">
    <w:abstractNumId w:val="2"/>
  </w:num>
  <w:num w:numId="5" w16cid:durableId="1701927901">
    <w:abstractNumId w:val="3"/>
  </w:num>
  <w:num w:numId="6" w16cid:durableId="1309017372">
    <w:abstractNumId w:val="5"/>
  </w:num>
  <w:num w:numId="7" w16cid:durableId="226186071">
    <w:abstractNumId w:val="4"/>
  </w:num>
  <w:num w:numId="8" w16cid:durableId="1905526671">
    <w:abstractNumId w:val="8"/>
  </w:num>
  <w:num w:numId="9" w16cid:durableId="458184699">
    <w:abstractNumId w:val="9"/>
  </w:num>
  <w:num w:numId="10" w16cid:durableId="1832284916">
    <w:abstractNumId w:val="10"/>
  </w:num>
  <w:num w:numId="11" w16cid:durableId="1603143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9A"/>
    <w:rsid w:val="00017205"/>
    <w:rsid w:val="0004006F"/>
    <w:rsid w:val="00053775"/>
    <w:rsid w:val="0005619A"/>
    <w:rsid w:val="0008589D"/>
    <w:rsid w:val="00091BC6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462B36"/>
    <w:rsid w:val="005078B4"/>
    <w:rsid w:val="0053328A"/>
    <w:rsid w:val="00540FC6"/>
    <w:rsid w:val="005511B6"/>
    <w:rsid w:val="00552D9A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62AD8"/>
    <w:rsid w:val="00786760"/>
    <w:rsid w:val="00797CB5"/>
    <w:rsid w:val="007B055F"/>
    <w:rsid w:val="007E6F1D"/>
    <w:rsid w:val="00880013"/>
    <w:rsid w:val="00890552"/>
    <w:rsid w:val="008920A4"/>
    <w:rsid w:val="008F5386"/>
    <w:rsid w:val="00913172"/>
    <w:rsid w:val="00981E19"/>
    <w:rsid w:val="009B52E4"/>
    <w:rsid w:val="009D6E8D"/>
    <w:rsid w:val="00A101E8"/>
    <w:rsid w:val="00AC349E"/>
    <w:rsid w:val="00AE4A16"/>
    <w:rsid w:val="00B50EE0"/>
    <w:rsid w:val="00B92DBF"/>
    <w:rsid w:val="00BD119F"/>
    <w:rsid w:val="00C20884"/>
    <w:rsid w:val="00C73EA1"/>
    <w:rsid w:val="00C8524A"/>
    <w:rsid w:val="00CA2A74"/>
    <w:rsid w:val="00CC4F77"/>
    <w:rsid w:val="00CD3CF6"/>
    <w:rsid w:val="00CE336D"/>
    <w:rsid w:val="00D106FF"/>
    <w:rsid w:val="00D626EB"/>
    <w:rsid w:val="00DC7A6D"/>
    <w:rsid w:val="00DF02DA"/>
    <w:rsid w:val="00E83B75"/>
    <w:rsid w:val="00E93B0C"/>
    <w:rsid w:val="00ED24C8"/>
    <w:rsid w:val="00F05F09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BDE6B"/>
  <w15:docId w15:val="{216FA3CD-291E-4156-A1F4-4D6D5E9D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17205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arksky.org/our-work/grassroots-advocacy/resources/public-outreach-materials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darksky.org/our-work/grassroots-advocacy/resources/public-outreach-materials/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roundup.org.za/article/enjoy-fresh-air-while-it-lasts-lockdown-causes-drop-sa-air-pollution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i.pinimg.com/564x/a5/0a/4e/a50a4e54e34dfffe1e23ebf207b15f1e.jp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arksky.org/our-work/grassroots-advocacy/resources/public-outreach-material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1F191A04B14992B0832B93C7347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80AF4-733E-40D7-BBB5-8F0B5F560404}"/>
      </w:docPartPr>
      <w:docPartBody>
        <w:p w:rsidR="00EF3935" w:rsidRDefault="00B13245">
          <w:pPr>
            <w:pStyle w:val="EA1F191A04B14992B0832B93C7347DD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245"/>
    <w:rsid w:val="003E5969"/>
    <w:rsid w:val="004A5C70"/>
    <w:rsid w:val="008C691E"/>
    <w:rsid w:val="00B13245"/>
    <w:rsid w:val="00BA308D"/>
    <w:rsid w:val="00D970FD"/>
    <w:rsid w:val="00EF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A1F191A04B14992B0832B93C7347DD9">
    <w:name w:val="EA1F191A04B14992B0832B93C7347D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87</TotalTime>
  <Pages>4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Conservation 101</vt:lpstr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Conservation 101</dc:title>
  <dc:creator>Brooke Lee</dc:creator>
  <cp:lastModifiedBy>Lee, Brooke L.</cp:lastModifiedBy>
  <cp:revision>8</cp:revision>
  <cp:lastPrinted>2016-07-14T14:08:00Z</cp:lastPrinted>
  <dcterms:created xsi:type="dcterms:W3CDTF">2022-05-09T19:43:00Z</dcterms:created>
  <dcterms:modified xsi:type="dcterms:W3CDTF">2022-05-27T19:24:00Z</dcterms:modified>
</cp:coreProperties>
</file>