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46A97E3F" w14:textId="39B4A9D3" w:rsidR="00446C13" w:rsidRPr="00DC7A6D" w:rsidRDefault="004D305F" w:rsidP="00DC7A6D">
      <w:pPr>
        <w:pStyle w:val="Title"/>
      </w:pPr>
      <w:r>
        <w:t>GROUP 1 VINTAGE AD PACKET</w:t>
      </w:r>
    </w:p>
    <w:p w14:paraId="6190CD23" w14:textId="77777777" w:rsidR="004D305F" w:rsidRDefault="004D305F" w:rsidP="004D305F">
      <w:r>
        <w:rPr>
          <w:b/>
        </w:rPr>
        <w:t xml:space="preserve">1920s Ad 1: </w:t>
      </w:r>
      <w:r>
        <w:rPr>
          <w:i/>
        </w:rPr>
        <w:t xml:space="preserve">Sayre Headlight, </w:t>
      </w:r>
      <w:r>
        <w:t>February 19, 1920, p. 4</w:t>
      </w:r>
    </w:p>
    <w:p w14:paraId="0B1AA304" w14:textId="77777777" w:rsidR="004D305F" w:rsidRDefault="004D305F" w:rsidP="004D305F">
      <w:pPr>
        <w:rPr>
          <w:b/>
        </w:rPr>
      </w:pPr>
    </w:p>
    <w:p w14:paraId="17EC8821" w14:textId="77777777" w:rsidR="004D305F" w:rsidRDefault="004D305F" w:rsidP="004D305F">
      <w:pPr>
        <w:rPr>
          <w:b/>
        </w:rPr>
      </w:pPr>
      <w:r>
        <w:rPr>
          <w:b/>
          <w:noProof/>
        </w:rPr>
        <w:drawing>
          <wp:inline distT="114300" distB="114300" distL="114300" distR="114300" wp14:anchorId="52339DFD" wp14:editId="2140DC43">
            <wp:extent cx="3309938" cy="5707520"/>
            <wp:effectExtent l="0" t="0" r="0" b="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9938" cy="5707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2F0BE3" w14:textId="77777777" w:rsidR="004D305F" w:rsidRDefault="004D305F" w:rsidP="004D305F">
      <w:pPr>
        <w:rPr>
          <w:b/>
        </w:rPr>
      </w:pPr>
    </w:p>
    <w:p w14:paraId="6FE8029E" w14:textId="77777777" w:rsidR="004D305F" w:rsidRDefault="004D305F" w:rsidP="004D305F">
      <w:r>
        <w:t>Find the cost of coffee, divide it by 3, and enter it in your chart.</w:t>
      </w:r>
    </w:p>
    <w:p w14:paraId="32B94A9B" w14:textId="77777777" w:rsidR="004D305F" w:rsidRDefault="004D305F" w:rsidP="004D305F"/>
    <w:p w14:paraId="096FE2AB" w14:textId="77777777" w:rsidR="004D305F" w:rsidRDefault="004D305F" w:rsidP="004D305F"/>
    <w:p w14:paraId="6D54F621" w14:textId="77777777" w:rsidR="004D305F" w:rsidRDefault="004D305F" w:rsidP="004D305F"/>
    <w:p w14:paraId="3EBECA83" w14:textId="55C478A3" w:rsidR="004D305F" w:rsidRDefault="004D305F" w:rsidP="004D305F">
      <w:r>
        <w:rPr>
          <w:b/>
        </w:rPr>
        <w:lastRenderedPageBreak/>
        <w:t xml:space="preserve">1920s Ad 2: </w:t>
      </w:r>
      <w:r>
        <w:rPr>
          <w:i/>
        </w:rPr>
        <w:t xml:space="preserve">Sapulpa Herald, </w:t>
      </w:r>
      <w:r>
        <w:t>May 7, 1920, p. 5</w:t>
      </w:r>
    </w:p>
    <w:p w14:paraId="386BC9CC" w14:textId="77777777" w:rsidR="004D305F" w:rsidRDefault="004D305F" w:rsidP="004D305F">
      <w:pPr>
        <w:rPr>
          <w:b/>
        </w:rPr>
      </w:pPr>
    </w:p>
    <w:p w14:paraId="1A297885" w14:textId="77777777" w:rsidR="004D305F" w:rsidRDefault="004D305F" w:rsidP="004D305F">
      <w:pPr>
        <w:rPr>
          <w:b/>
        </w:rPr>
      </w:pPr>
      <w:r>
        <w:rPr>
          <w:b/>
          <w:noProof/>
        </w:rPr>
        <w:drawing>
          <wp:inline distT="0" distB="0" distL="0" distR="0" wp14:anchorId="504EB8A7" wp14:editId="2AED5365">
            <wp:extent cx="3882887" cy="6281530"/>
            <wp:effectExtent l="0" t="0" r="3810" b="5080"/>
            <wp:docPr id="15" name="image2.png" descr="A picture containing text, newspaper, receip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picture containing text, newspaper, receipt&#10;&#10;Description automatically generated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0616" cy="62940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013EE3" w14:textId="77777777" w:rsidR="004D305F" w:rsidRDefault="004D305F" w:rsidP="004D305F">
      <w:pPr>
        <w:rPr>
          <w:b/>
        </w:rPr>
      </w:pPr>
    </w:p>
    <w:p w14:paraId="7ED6699F" w14:textId="77777777" w:rsidR="004D305F" w:rsidRDefault="004D305F" w:rsidP="004D305F">
      <w:r>
        <w:t xml:space="preserve">Find the lowest listed prices of milk and </w:t>
      </w:r>
      <w:proofErr w:type="gramStart"/>
      <w:r>
        <w:t>bacon, and</w:t>
      </w:r>
      <w:proofErr w:type="gramEnd"/>
      <w:r>
        <w:t xml:space="preserve"> enter the values in your chart. Also, since 5-lb. flour sacks were usually advertised in later years, take the value of flour listed here, divide it by 20, and enter it in your chart. </w:t>
      </w:r>
    </w:p>
    <w:p w14:paraId="029EECD4" w14:textId="77777777" w:rsidR="004D305F" w:rsidRDefault="004D305F" w:rsidP="004D305F">
      <w:pPr>
        <w:rPr>
          <w:b/>
        </w:rPr>
      </w:pPr>
    </w:p>
    <w:p w14:paraId="25F0426E" w14:textId="77777777" w:rsidR="004D305F" w:rsidRDefault="004D305F" w:rsidP="004D305F">
      <w:pPr>
        <w:rPr>
          <w:b/>
        </w:rPr>
      </w:pPr>
      <w:r>
        <w:rPr>
          <w:b/>
        </w:rPr>
        <w:lastRenderedPageBreak/>
        <w:t xml:space="preserve">1920s Ad 3: </w:t>
      </w:r>
      <w:r>
        <w:rPr>
          <w:i/>
        </w:rPr>
        <w:t xml:space="preserve">Dewey Globe, </w:t>
      </w:r>
      <w:r>
        <w:t>February 27, 1920, p. 5</w:t>
      </w:r>
    </w:p>
    <w:p w14:paraId="0D313F65" w14:textId="77777777" w:rsidR="004D305F" w:rsidRDefault="004D305F" w:rsidP="004D305F">
      <w:pPr>
        <w:rPr>
          <w:b/>
        </w:rPr>
      </w:pPr>
    </w:p>
    <w:p w14:paraId="3559D079" w14:textId="77777777" w:rsidR="004D305F" w:rsidRDefault="004D305F" w:rsidP="004D305F">
      <w:r>
        <w:rPr>
          <w:noProof/>
        </w:rPr>
        <w:drawing>
          <wp:inline distT="0" distB="0" distL="0" distR="0" wp14:anchorId="095C1554" wp14:editId="2CAADCE8">
            <wp:extent cx="5943600" cy="3663315"/>
            <wp:effectExtent l="0" t="0" r="0" b="0"/>
            <wp:docPr id="14" name="image7.png" descr="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Text&#10;&#10;Description automatically generated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3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9F7012" w14:textId="77777777" w:rsidR="004D305F" w:rsidRDefault="004D305F" w:rsidP="004D305F"/>
    <w:p w14:paraId="6C9B52A1" w14:textId="525A7695" w:rsidR="004D305F" w:rsidRDefault="004D305F" w:rsidP="004D305F">
      <w:r>
        <w:t>Find the cost of the Oakland and enter it in your chart.</w:t>
      </w:r>
    </w:p>
    <w:p w14:paraId="1DBDE081" w14:textId="77777777" w:rsidR="004D305F" w:rsidRDefault="004D305F" w:rsidP="004D305F"/>
    <w:p w14:paraId="185A6BA3" w14:textId="77777777" w:rsidR="004D305F" w:rsidRDefault="004D305F" w:rsidP="004D305F"/>
    <w:p w14:paraId="5FE01D96" w14:textId="77777777" w:rsidR="004D305F" w:rsidRDefault="004D305F" w:rsidP="004D305F"/>
    <w:p w14:paraId="33DBE75F" w14:textId="77777777" w:rsidR="004D305F" w:rsidRDefault="004D305F" w:rsidP="004D305F"/>
    <w:p w14:paraId="16480639" w14:textId="77777777" w:rsidR="004D305F" w:rsidRDefault="004D305F" w:rsidP="004D305F"/>
    <w:p w14:paraId="642382F6" w14:textId="77777777" w:rsidR="004D305F" w:rsidRDefault="004D305F" w:rsidP="004D305F"/>
    <w:p w14:paraId="326E8A82" w14:textId="77777777" w:rsidR="004D305F" w:rsidRDefault="004D305F" w:rsidP="004D305F"/>
    <w:p w14:paraId="7350EA13" w14:textId="77777777" w:rsidR="004D305F" w:rsidRDefault="004D305F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697CF5AD" w14:textId="6DA52387" w:rsidR="004D305F" w:rsidRDefault="004D305F" w:rsidP="004D305F">
      <w:r>
        <w:rPr>
          <w:b/>
        </w:rPr>
        <w:lastRenderedPageBreak/>
        <w:t xml:space="preserve">1920s Ad 4: </w:t>
      </w:r>
      <w:r>
        <w:rPr>
          <w:i/>
        </w:rPr>
        <w:t xml:space="preserve">Texhoma Times, </w:t>
      </w:r>
      <w:r>
        <w:t>October 15, 1920, p. 4</w:t>
      </w:r>
    </w:p>
    <w:p w14:paraId="1A0E6C0F" w14:textId="77777777" w:rsidR="004D305F" w:rsidRDefault="004D305F" w:rsidP="004D305F">
      <w:r>
        <w:rPr>
          <w:noProof/>
        </w:rPr>
        <w:drawing>
          <wp:inline distT="114300" distB="114300" distL="114300" distR="114300" wp14:anchorId="31E97C42" wp14:editId="6550D0DB">
            <wp:extent cx="4686300" cy="6467475"/>
            <wp:effectExtent l="0" t="0" r="0" b="0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46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543838" w14:textId="77777777" w:rsidR="004D305F" w:rsidRDefault="004D305F" w:rsidP="004D305F"/>
    <w:p w14:paraId="57FD7BBB" w14:textId="77777777" w:rsidR="004D305F" w:rsidRDefault="004D305F" w:rsidP="004D305F">
      <w:r>
        <w:t xml:space="preserve">Find the price of the two-room </w:t>
      </w:r>
      <w:proofErr w:type="gramStart"/>
      <w:r>
        <w:t>house, and</w:t>
      </w:r>
      <w:proofErr w:type="gramEnd"/>
      <w:r>
        <w:t xml:space="preserve"> enter it in your chart.</w:t>
      </w:r>
    </w:p>
    <w:p w14:paraId="3280A866" w14:textId="77777777" w:rsidR="004D305F" w:rsidRDefault="004D305F" w:rsidP="004D305F"/>
    <w:p w14:paraId="0CC92760" w14:textId="77777777" w:rsidR="004D305F" w:rsidRDefault="004D305F" w:rsidP="004D305F"/>
    <w:p w14:paraId="1BF84AF2" w14:textId="77777777" w:rsidR="004D305F" w:rsidRDefault="004D305F" w:rsidP="004D305F"/>
    <w:p w14:paraId="106AEC51" w14:textId="77777777" w:rsidR="004D305F" w:rsidRDefault="004D305F" w:rsidP="004D305F">
      <w:r>
        <w:rPr>
          <w:b/>
        </w:rPr>
        <w:lastRenderedPageBreak/>
        <w:t xml:space="preserve">1970s Ad 1: </w:t>
      </w:r>
      <w:r>
        <w:rPr>
          <w:i/>
        </w:rPr>
        <w:t xml:space="preserve">Sapulpa Herald, </w:t>
      </w:r>
      <w:r>
        <w:t>December 16, 1970, p. 4</w:t>
      </w:r>
    </w:p>
    <w:p w14:paraId="70F88E67" w14:textId="77777777" w:rsidR="004D305F" w:rsidRDefault="004D305F" w:rsidP="004D305F"/>
    <w:p w14:paraId="0A7C015A" w14:textId="77777777" w:rsidR="004D305F" w:rsidRDefault="004D305F" w:rsidP="004D305F">
      <w:r>
        <w:rPr>
          <w:noProof/>
        </w:rPr>
        <w:drawing>
          <wp:inline distT="0" distB="0" distL="0" distR="0" wp14:anchorId="68695C70" wp14:editId="2D0C30B2">
            <wp:extent cx="5943600" cy="4493260"/>
            <wp:effectExtent l="0" t="0" r="0" b="0"/>
            <wp:docPr id="17" name="image5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A picture containing text, newspaper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3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4C9DF4" w14:textId="77777777" w:rsidR="004D305F" w:rsidRDefault="004D305F" w:rsidP="004D305F"/>
    <w:p w14:paraId="605485B0" w14:textId="77777777" w:rsidR="004D305F" w:rsidRDefault="004D305F" w:rsidP="004D305F">
      <w:r>
        <w:t xml:space="preserve">Find the price of </w:t>
      </w:r>
      <w:proofErr w:type="gramStart"/>
      <w:r>
        <w:t>coffee, and</w:t>
      </w:r>
      <w:proofErr w:type="gramEnd"/>
      <w:r>
        <w:t xml:space="preserve"> divide the price of bacon in half. Enter both prices into your chart.</w:t>
      </w:r>
    </w:p>
    <w:p w14:paraId="259987EE" w14:textId="77777777" w:rsidR="004D305F" w:rsidRDefault="004D305F" w:rsidP="004D305F"/>
    <w:p w14:paraId="0E008AE2" w14:textId="77777777" w:rsidR="004D305F" w:rsidRDefault="004D305F" w:rsidP="004D305F"/>
    <w:p w14:paraId="45DCB646" w14:textId="77777777" w:rsidR="004D305F" w:rsidRDefault="004D305F" w:rsidP="004D305F"/>
    <w:p w14:paraId="3F4981C8" w14:textId="77777777" w:rsidR="004D305F" w:rsidRDefault="004D305F" w:rsidP="004D305F"/>
    <w:p w14:paraId="0204B425" w14:textId="77777777" w:rsidR="004D305F" w:rsidRDefault="004D305F" w:rsidP="004D305F"/>
    <w:p w14:paraId="097FA4CB" w14:textId="77777777" w:rsidR="004D305F" w:rsidRDefault="004D305F" w:rsidP="004D305F"/>
    <w:p w14:paraId="00E1BFD1" w14:textId="77777777" w:rsidR="004D305F" w:rsidRDefault="004D305F" w:rsidP="004D305F"/>
    <w:p w14:paraId="2746ED13" w14:textId="77777777" w:rsidR="004D305F" w:rsidRDefault="004D305F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2AD08E3F" w14:textId="0230DACF" w:rsidR="004D305F" w:rsidRDefault="004D305F" w:rsidP="004D305F">
      <w:r>
        <w:rPr>
          <w:b/>
        </w:rPr>
        <w:lastRenderedPageBreak/>
        <w:t xml:space="preserve">1970s Ad 2: </w:t>
      </w:r>
      <w:r>
        <w:rPr>
          <w:i/>
        </w:rPr>
        <w:t xml:space="preserve">Sapulpa Herald, </w:t>
      </w:r>
      <w:r>
        <w:t>December 16, 1970, p. 5</w:t>
      </w:r>
    </w:p>
    <w:p w14:paraId="1DEDC2FB" w14:textId="77777777" w:rsidR="004D305F" w:rsidRDefault="004D305F" w:rsidP="004D305F"/>
    <w:p w14:paraId="455DE496" w14:textId="77777777" w:rsidR="004D305F" w:rsidRDefault="004D305F" w:rsidP="004D305F">
      <w:r>
        <w:rPr>
          <w:noProof/>
        </w:rPr>
        <w:drawing>
          <wp:inline distT="0" distB="0" distL="0" distR="0" wp14:anchorId="47B4E7BE" wp14:editId="022B3E04">
            <wp:extent cx="5943600" cy="3686175"/>
            <wp:effectExtent l="0" t="0" r="0" b="0"/>
            <wp:docPr id="16" name="image6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picture containing text, newspaper&#10;&#10;Description automatically generated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171A52" w14:textId="77777777" w:rsidR="004D305F" w:rsidRDefault="004D305F" w:rsidP="004D305F">
      <w:r>
        <w:t xml:space="preserve">Find the cost of a 5-lb. bag of </w:t>
      </w:r>
      <w:proofErr w:type="gramStart"/>
      <w:r>
        <w:t>flour, and</w:t>
      </w:r>
      <w:proofErr w:type="gramEnd"/>
      <w:r>
        <w:t xml:space="preserve"> enter it in your chart.</w:t>
      </w:r>
    </w:p>
    <w:p w14:paraId="17598EBD" w14:textId="77777777" w:rsidR="004D305F" w:rsidRDefault="004D305F" w:rsidP="004D305F"/>
    <w:p w14:paraId="61C59F0E" w14:textId="77777777" w:rsidR="004D305F" w:rsidRDefault="004D305F" w:rsidP="004D305F"/>
    <w:p w14:paraId="7573D757" w14:textId="77777777" w:rsidR="004D305F" w:rsidRDefault="004D305F" w:rsidP="004D305F"/>
    <w:p w14:paraId="78191D16" w14:textId="77777777" w:rsidR="004D305F" w:rsidRDefault="004D305F" w:rsidP="004D305F"/>
    <w:p w14:paraId="4B016125" w14:textId="77777777" w:rsidR="004D305F" w:rsidRDefault="004D305F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56966365" w14:textId="4431F143" w:rsidR="004D305F" w:rsidRDefault="004D305F" w:rsidP="004D305F">
      <w:r>
        <w:rPr>
          <w:b/>
        </w:rPr>
        <w:lastRenderedPageBreak/>
        <w:t xml:space="preserve">1970s Ad 3: </w:t>
      </w:r>
      <w:r>
        <w:rPr>
          <w:i/>
        </w:rPr>
        <w:t xml:space="preserve">Sapulpa Herald, </w:t>
      </w:r>
      <w:r>
        <w:t>August 18, 1970, p. 6</w:t>
      </w:r>
    </w:p>
    <w:p w14:paraId="626FFD32" w14:textId="77777777" w:rsidR="004D305F" w:rsidRDefault="004D305F" w:rsidP="004D305F"/>
    <w:p w14:paraId="7D514964" w14:textId="77777777" w:rsidR="004D305F" w:rsidRDefault="004D305F" w:rsidP="004D305F">
      <w:r>
        <w:rPr>
          <w:noProof/>
        </w:rPr>
        <w:drawing>
          <wp:inline distT="0" distB="0" distL="0" distR="0" wp14:anchorId="4FF6D8B3" wp14:editId="4BE41C2D">
            <wp:extent cx="5943600" cy="4783455"/>
            <wp:effectExtent l="0" t="0" r="0" b="0"/>
            <wp:docPr id="10" name="image8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A picture containing text, newspaper&#10;&#10;Description automatically generated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3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79868D" w14:textId="77777777" w:rsidR="004D305F" w:rsidRDefault="004D305F" w:rsidP="004D305F"/>
    <w:p w14:paraId="2774C1D4" w14:textId="3E7C7BCE" w:rsidR="004D305F" w:rsidRDefault="004D305F" w:rsidP="004D305F">
      <w:r>
        <w:t>Enter the minimum cost (“Priced from”) of the new homes in your chart.</w:t>
      </w:r>
    </w:p>
    <w:p w14:paraId="48A66474" w14:textId="77777777" w:rsidR="004D305F" w:rsidRDefault="004D305F" w:rsidP="004D305F">
      <w:pPr>
        <w:pStyle w:val="BodyText"/>
      </w:pPr>
      <w:r>
        <w:br w:type="page"/>
      </w:r>
    </w:p>
    <w:p w14:paraId="3250F43F" w14:textId="77777777" w:rsidR="004D305F" w:rsidRDefault="004D305F" w:rsidP="004D305F">
      <w:r>
        <w:rPr>
          <w:b/>
        </w:rPr>
        <w:lastRenderedPageBreak/>
        <w:t xml:space="preserve">1970s Ad 4: </w:t>
      </w:r>
      <w:r>
        <w:rPr>
          <w:i/>
        </w:rPr>
        <w:t xml:space="preserve">Sapulpa Herald, </w:t>
      </w:r>
      <w:r>
        <w:t>June 29, 1970, p. 13</w:t>
      </w:r>
    </w:p>
    <w:p w14:paraId="66B6DE04" w14:textId="77777777" w:rsidR="004D305F" w:rsidRDefault="004D305F" w:rsidP="004D305F"/>
    <w:p w14:paraId="10702416" w14:textId="77777777" w:rsidR="004D305F" w:rsidRDefault="004D305F" w:rsidP="004D305F">
      <w:r>
        <w:rPr>
          <w:noProof/>
        </w:rPr>
        <w:drawing>
          <wp:inline distT="0" distB="0" distL="0" distR="0" wp14:anchorId="0919D054" wp14:editId="3E59E229">
            <wp:extent cx="5943600" cy="4455795"/>
            <wp:effectExtent l="0" t="0" r="0" b="0"/>
            <wp:docPr id="9" name="image9.png" descr="A picture containing text, newspap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icture containing text, newspaper&#10;&#10;Description automatically generated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25114C" w14:textId="77777777" w:rsidR="004D305F" w:rsidRDefault="004D305F" w:rsidP="004D305F"/>
    <w:p w14:paraId="5E155804" w14:textId="77777777" w:rsidR="004D305F" w:rsidRDefault="004D305F" w:rsidP="004D305F">
      <w:r>
        <w:t>Enter the costs of the Oldsmobile and Pontiac in your chart.</w:t>
      </w:r>
    </w:p>
    <w:p w14:paraId="2063FDAD" w14:textId="77777777" w:rsidR="004D305F" w:rsidRDefault="004D305F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6DDA7978" w14:textId="3FEA73A9" w:rsidR="004D305F" w:rsidRDefault="004D305F" w:rsidP="004D305F">
      <w:r>
        <w:rPr>
          <w:b/>
        </w:rPr>
        <w:lastRenderedPageBreak/>
        <w:t xml:space="preserve">1970s Ad 5: </w:t>
      </w:r>
      <w:r>
        <w:rPr>
          <w:i/>
        </w:rPr>
        <w:t xml:space="preserve">Oklahoma Eagle, </w:t>
      </w:r>
      <w:r>
        <w:t>June 11, 1970, p. 18</w:t>
      </w:r>
    </w:p>
    <w:p w14:paraId="7172EE9F" w14:textId="77777777" w:rsidR="004D305F" w:rsidRDefault="004D305F" w:rsidP="004D305F"/>
    <w:p w14:paraId="613937AE" w14:textId="77777777" w:rsidR="004D305F" w:rsidRDefault="004D305F" w:rsidP="004D305F">
      <w:r>
        <w:rPr>
          <w:noProof/>
        </w:rPr>
        <w:drawing>
          <wp:inline distT="114300" distB="114300" distL="114300" distR="114300" wp14:anchorId="194608DA" wp14:editId="2ECE5163">
            <wp:extent cx="5943600" cy="3835400"/>
            <wp:effectExtent l="0" t="0" r="0" b="0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19FA08" w14:textId="77777777" w:rsidR="004D305F" w:rsidRDefault="004D305F" w:rsidP="004D305F"/>
    <w:p w14:paraId="5E99ED5B" w14:textId="77777777" w:rsidR="004D305F" w:rsidRDefault="004D305F" w:rsidP="004D305F">
      <w:r>
        <w:t>Enter the price of the Milnot evaporated milk in your chart.</w:t>
      </w:r>
    </w:p>
    <w:p w14:paraId="5FFF2471" w14:textId="592452FE" w:rsidR="0036040A" w:rsidRPr="0036040A" w:rsidRDefault="0036040A" w:rsidP="004D305F"/>
    <w:sectPr w:rsidR="0036040A" w:rsidRPr="0036040A">
      <w:footerReference w:type="default" r:id="rId1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291ACC" w14:textId="77777777" w:rsidR="004735CC" w:rsidRDefault="004735CC" w:rsidP="00293785">
      <w:pPr>
        <w:spacing w:after="0" w:line="240" w:lineRule="auto"/>
      </w:pPr>
      <w:r>
        <w:separator/>
      </w:r>
    </w:p>
  </w:endnote>
  <w:endnote w:type="continuationSeparator" w:id="0">
    <w:p w14:paraId="420E536B" w14:textId="77777777" w:rsidR="004735CC" w:rsidRDefault="004735CC" w:rsidP="00293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59DC5" w14:textId="77777777" w:rsidR="00293785" w:rsidRDefault="00AC349E">
    <w:pPr>
      <w:pStyle w:val="Footer"/>
    </w:pPr>
    <w:r w:rsidRPr="00293785"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22E394" wp14:editId="0A817218">
              <wp:simplePos x="0" y="0"/>
              <wp:positionH relativeFrom="column">
                <wp:posOffset>1143000</wp:posOffset>
              </wp:positionH>
              <wp:positionV relativeFrom="paragraph">
                <wp:posOffset>-261620</wp:posOffset>
              </wp:positionV>
              <wp:extent cx="4000500" cy="285750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C967AC4" w14:textId="24F0AB5A" w:rsidR="00293785" w:rsidRDefault="004735CC" w:rsidP="00D106FF">
                          <w:pPr>
                            <w:pStyle w:val="LessonFooter"/>
                          </w:pPr>
                          <w:sdt>
                            <w:sdtPr>
                              <w:alias w:val="Title"/>
                              <w:tag w:val=""/>
                              <w:id w:val="1281607793"/>
                              <w:placeholder>
                                <w:docPart w:val="CFC1021FDDD44F20A63A5C0815F19D6C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4D305F">
                                <w:t>INFLATION INVESTIGATION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22E394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90pt;margin-top:-20.6pt;width:31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" filled="f" stroked="f">
              <v:textbox>
                <w:txbxContent>
                  <w:p w14:paraId="2C967AC4" w14:textId="24F0AB5A" w:rsidR="00293785" w:rsidRDefault="004735CC" w:rsidP="00D106FF">
                    <w:pPr>
                      <w:pStyle w:val="LessonFooter"/>
                    </w:pPr>
                    <w:sdt>
                      <w:sdtPr>
                        <w:alias w:val="Title"/>
                        <w:tag w:val=""/>
                        <w:id w:val="1281607793"/>
                        <w:placeholder>
                          <w:docPart w:val="CFC1021FDDD44F20A63A5C0815F19D6C"/>
                        </w:placeholder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 w:rsidR="004D305F">
                          <w:t>INFLATION INVESTIGATION</w:t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  <w:r w:rsidR="00293785" w:rsidRPr="00293785">
      <w:rPr>
        <w:noProof/>
      </w:rPr>
      <w:drawing>
        <wp:anchor distT="0" distB="0" distL="114300" distR="114300" simplePos="0" relativeHeight="251648000" behindDoc="1" locked="0" layoutInCell="1" allowOverlap="1" wp14:anchorId="2302C794" wp14:editId="3CAF4FD5">
          <wp:simplePos x="0" y="0"/>
          <wp:positionH relativeFrom="column">
            <wp:posOffset>1028700</wp:posOffset>
          </wp:positionH>
          <wp:positionV relativeFrom="paragraph">
            <wp:posOffset>-212725</wp:posOffset>
          </wp:positionV>
          <wp:extent cx="4572000" cy="316865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991A17" w14:textId="77777777" w:rsidR="004735CC" w:rsidRDefault="004735CC" w:rsidP="00293785">
      <w:pPr>
        <w:spacing w:after="0" w:line="240" w:lineRule="auto"/>
      </w:pPr>
      <w:r>
        <w:separator/>
      </w:r>
    </w:p>
  </w:footnote>
  <w:footnote w:type="continuationSeparator" w:id="0">
    <w:p w14:paraId="27B5C39E" w14:textId="77777777" w:rsidR="004735CC" w:rsidRDefault="004735CC" w:rsidP="002937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C7015"/>
    <w:multiLevelType w:val="hybridMultilevel"/>
    <w:tmpl w:val="2E467F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69620D"/>
    <w:multiLevelType w:val="hybridMultilevel"/>
    <w:tmpl w:val="9CFAB25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" w15:restartNumberingAfterBreak="0">
    <w:nsid w:val="40262599"/>
    <w:multiLevelType w:val="hybridMultilevel"/>
    <w:tmpl w:val="28A49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FC7CBF"/>
    <w:multiLevelType w:val="hybridMultilevel"/>
    <w:tmpl w:val="01F69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CD67D3"/>
    <w:multiLevelType w:val="hybridMultilevel"/>
    <w:tmpl w:val="9188A6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1411CA"/>
    <w:multiLevelType w:val="hybridMultilevel"/>
    <w:tmpl w:val="6F2A24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303056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8F634E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E109C0"/>
    <w:multiLevelType w:val="hybridMultilevel"/>
    <w:tmpl w:val="89506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587C53"/>
    <w:multiLevelType w:val="hybridMultilevel"/>
    <w:tmpl w:val="804EC7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EDC1AFB"/>
    <w:multiLevelType w:val="hybridMultilevel"/>
    <w:tmpl w:val="7B06F1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0"/>
  </w:num>
  <w:num w:numId="4">
    <w:abstractNumId w:val="2"/>
  </w:num>
  <w:num w:numId="5">
    <w:abstractNumId w:val="3"/>
  </w:num>
  <w:num w:numId="6">
    <w:abstractNumId w:val="5"/>
  </w:num>
  <w:num w:numId="7">
    <w:abstractNumId w:val="4"/>
  </w:num>
  <w:num w:numId="8">
    <w:abstractNumId w:val="8"/>
  </w:num>
  <w:num w:numId="9">
    <w:abstractNumId w:val="9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8"/>
  <w:proofState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05F"/>
    <w:rsid w:val="0004006F"/>
    <w:rsid w:val="00053775"/>
    <w:rsid w:val="0005619A"/>
    <w:rsid w:val="0008589D"/>
    <w:rsid w:val="0011259B"/>
    <w:rsid w:val="00116FDD"/>
    <w:rsid w:val="00125621"/>
    <w:rsid w:val="001D0BBF"/>
    <w:rsid w:val="001E1F85"/>
    <w:rsid w:val="001F125D"/>
    <w:rsid w:val="002345CC"/>
    <w:rsid w:val="00293785"/>
    <w:rsid w:val="002C0879"/>
    <w:rsid w:val="002C37B4"/>
    <w:rsid w:val="0036040A"/>
    <w:rsid w:val="00397FA9"/>
    <w:rsid w:val="00446C13"/>
    <w:rsid w:val="004735CC"/>
    <w:rsid w:val="004D305F"/>
    <w:rsid w:val="005078B4"/>
    <w:rsid w:val="0053328A"/>
    <w:rsid w:val="00540FC6"/>
    <w:rsid w:val="005511B6"/>
    <w:rsid w:val="00553C98"/>
    <w:rsid w:val="00577456"/>
    <w:rsid w:val="005A7635"/>
    <w:rsid w:val="00645D7F"/>
    <w:rsid w:val="00656940"/>
    <w:rsid w:val="00665274"/>
    <w:rsid w:val="00666C03"/>
    <w:rsid w:val="00686DAB"/>
    <w:rsid w:val="006B4CC2"/>
    <w:rsid w:val="006E1542"/>
    <w:rsid w:val="00721EA4"/>
    <w:rsid w:val="00797CB5"/>
    <w:rsid w:val="007B055F"/>
    <w:rsid w:val="007E6F1D"/>
    <w:rsid w:val="00880013"/>
    <w:rsid w:val="008920A4"/>
    <w:rsid w:val="008F5386"/>
    <w:rsid w:val="00913172"/>
    <w:rsid w:val="00981E19"/>
    <w:rsid w:val="009B52E4"/>
    <w:rsid w:val="009D6E8D"/>
    <w:rsid w:val="00A101E8"/>
    <w:rsid w:val="00AC349E"/>
    <w:rsid w:val="00B92DBF"/>
    <w:rsid w:val="00BD119F"/>
    <w:rsid w:val="00C73EA1"/>
    <w:rsid w:val="00C8524A"/>
    <w:rsid w:val="00CC4F77"/>
    <w:rsid w:val="00CD3CF6"/>
    <w:rsid w:val="00CE336D"/>
    <w:rsid w:val="00D106FF"/>
    <w:rsid w:val="00D626EB"/>
    <w:rsid w:val="00DC7A6D"/>
    <w:rsid w:val="00ED24C8"/>
    <w:rsid w:val="00F377E2"/>
    <w:rsid w:val="00F50748"/>
    <w:rsid w:val="00F72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5E796F6"/>
  <w15:docId w15:val="{FE7028FB-870E-428E-BAB7-CC55F387F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  <w:pPr>
      <w:spacing w:after="120" w:line="276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B4CC2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  <w:szCs w:val="24"/>
    </w:rPr>
  </w:style>
  <w:style w:type="paragraph" w:styleId="Heading4">
    <w:name w:val="heading 4"/>
    <w:basedOn w:val="Normal"/>
    <w:next w:val="Normal"/>
    <w:autoRedefine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DC7A6D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6B4CC2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C7A6D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6B4CC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  <w:rPr>
      <w:szCs w:val="24"/>
    </w:rPr>
  </w:style>
  <w:style w:type="character" w:customStyle="1" w:styleId="TableColumnHeadersChar">
    <w:name w:val="Table Column Headers Char"/>
    <w:basedOn w:val="DefaultParagraphFont"/>
    <w:link w:val="TableColumnHeaders"/>
    <w:rsid w:val="006B4CC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6B4CC2"/>
    <w:pPr>
      <w:spacing w:after="0" w:line="240" w:lineRule="auto"/>
    </w:pPr>
    <w:rPr>
      <w:b/>
      <w:color w:val="910D28" w:themeColor="accent1"/>
    </w:rPr>
  </w:style>
  <w:style w:type="paragraph" w:customStyle="1" w:styleId="TableData">
    <w:name w:val="Table Data"/>
    <w:basedOn w:val="Normal"/>
    <w:qFormat/>
    <w:rsid w:val="006B4CC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ooke%20Lee\Documents\Custom%20Office%20Templates\Vertical%20LEARN%20Document%20Attachment%20with%20Instructions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FC1021FDDD44F20A63A5C0815F19D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DFEF75-08CA-4424-8A5C-B6242B18F697}"/>
      </w:docPartPr>
      <w:docPartBody>
        <w:p w:rsidR="00000000" w:rsidRDefault="00C60536">
          <w:pPr>
            <w:pStyle w:val="CFC1021FDDD44F20A63A5C0815F19D6C"/>
          </w:pPr>
          <w:r w:rsidRPr="00D61E8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0536"/>
    <w:rsid w:val="00C60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FC1021FDDD44F20A63A5C0815F19D6C">
    <w:name w:val="CFC1021FDDD44F20A63A5C0815F19D6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FED32-C619-4179-8329-D540554DE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Vertical LEARN Document Attachment with Instructions</Template>
  <TotalTime>3</TotalTime>
  <Pages>9</Pages>
  <Words>199</Words>
  <Characters>1137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Creating LEARN Attachments in Word</vt:lpstr>
    </vt:vector>
  </TitlesOfParts>
  <Company/>
  <LinksUpToDate>false</LinksUpToDate>
  <CharactersWithSpaces>1334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INFLATION INVESTIGATION</dc:title>
  <dc:creator>K20 Center</dc:creator>
  <cp:lastModifiedBy>Lee, Brooke L.</cp:lastModifiedBy>
  <cp:revision>2</cp:revision>
  <cp:lastPrinted>2016-07-14T14:08:00Z</cp:lastPrinted>
  <dcterms:created xsi:type="dcterms:W3CDTF">2021-07-20T18:10:00Z</dcterms:created>
  <dcterms:modified xsi:type="dcterms:W3CDTF">2021-07-20T18:13:00Z</dcterms:modified>
</cp:coreProperties>
</file>