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780BE17" w14:textId="0A7BA163" w:rsidR="00446C13" w:rsidRDefault="00127E48" w:rsidP="00DC7A6D">
      <w:pPr>
        <w:pStyle w:val="Title"/>
      </w:pPr>
      <w:r>
        <w:t>animal</w:t>
      </w:r>
      <w:r w:rsidR="00322C38">
        <w:t xml:space="preserve"> cards</w:t>
      </w:r>
    </w:p>
    <w:tbl>
      <w:tblPr>
        <w:tblStyle w:val="TableGrid"/>
        <w:tblW w:w="0" w:type="auto"/>
        <w:tblBorders>
          <w:top w:val="dashed" w:sz="4" w:space="0" w:color="BED7D3"/>
          <w:left w:val="dashed" w:sz="4" w:space="0" w:color="BED7D3"/>
          <w:bottom w:val="dashed" w:sz="4" w:space="0" w:color="BED7D3"/>
          <w:right w:val="dashed" w:sz="4" w:space="0" w:color="BED7D3"/>
          <w:insideH w:val="dashed" w:sz="4" w:space="0" w:color="BED7D3"/>
          <w:insideV w:val="dashed" w:sz="4" w:space="0" w:color="BED7D3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8761C8" w14:paraId="30DFEC55" w14:textId="77777777" w:rsidTr="0012423D">
        <w:trPr>
          <w:trHeight w:val="2951"/>
        </w:trPr>
        <w:tc>
          <w:tcPr>
            <w:tcW w:w="4675" w:type="dxa"/>
          </w:tcPr>
          <w:p w14:paraId="557A48D3" w14:textId="36DFC433" w:rsidR="003F1CA5" w:rsidRPr="00B0335A" w:rsidRDefault="007A35A9" w:rsidP="0012423D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82816" behindDoc="0" locked="0" layoutInCell="1" allowOverlap="1" wp14:anchorId="4176A494" wp14:editId="72627BA4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-12065</wp:posOffset>
                  </wp:positionV>
                  <wp:extent cx="1985283" cy="1645920"/>
                  <wp:effectExtent l="0" t="0" r="0" b="5080"/>
                  <wp:wrapTopAndBottom/>
                  <wp:docPr id="4" name="Picture 4" descr="A squirrel on a bran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squirrel on a branch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283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7E48">
              <w:rPr>
                <w:sz w:val="32"/>
                <w:szCs w:val="32"/>
              </w:rPr>
              <w:t>squirrel</w:t>
            </w:r>
          </w:p>
        </w:tc>
        <w:tc>
          <w:tcPr>
            <w:tcW w:w="4675" w:type="dxa"/>
            <w:vAlign w:val="bottom"/>
          </w:tcPr>
          <w:p w14:paraId="4F48A49D" w14:textId="3F326FA6" w:rsidR="003F1CA5" w:rsidRPr="00B0335A" w:rsidRDefault="007A35A9" w:rsidP="0012423D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83840" behindDoc="0" locked="0" layoutInCell="1" allowOverlap="1" wp14:anchorId="0CF1FE50" wp14:editId="472E25B5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001092" cy="1645920"/>
                  <wp:effectExtent l="0" t="0" r="5715" b="5080"/>
                  <wp:wrapTopAndBottom/>
                  <wp:docPr id="10" name="Picture 10" descr="A lion with its mouth op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lion with its mouth open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092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7E48">
              <w:rPr>
                <w:sz w:val="32"/>
                <w:szCs w:val="32"/>
              </w:rPr>
              <w:t>lion</w:t>
            </w:r>
          </w:p>
        </w:tc>
      </w:tr>
      <w:tr w:rsidR="008761C8" w14:paraId="1E804CDD" w14:textId="77777777" w:rsidTr="0012423D">
        <w:trPr>
          <w:trHeight w:val="2880"/>
        </w:trPr>
        <w:tc>
          <w:tcPr>
            <w:tcW w:w="4675" w:type="dxa"/>
            <w:vAlign w:val="bottom"/>
          </w:tcPr>
          <w:p w14:paraId="197A55CB" w14:textId="22527142" w:rsidR="003F1CA5" w:rsidRPr="00B0335A" w:rsidRDefault="000C1800" w:rsidP="00B0335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03296" behindDoc="0" locked="0" layoutInCell="1" allowOverlap="1" wp14:anchorId="4FCFC8CB" wp14:editId="1A5E9C82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266345" cy="1645920"/>
                  <wp:effectExtent l="0" t="0" r="0" b="5080"/>
                  <wp:wrapTopAndBottom/>
                  <wp:docPr id="52" name="Picture 52" descr="A giraffe in a grasslan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A giraffe in a grassland&#10;&#10;Description automatically generated with medium confidenc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345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7E48">
              <w:rPr>
                <w:sz w:val="32"/>
                <w:szCs w:val="32"/>
              </w:rPr>
              <w:t>giraffe</w:t>
            </w:r>
          </w:p>
        </w:tc>
        <w:tc>
          <w:tcPr>
            <w:tcW w:w="4675" w:type="dxa"/>
            <w:vAlign w:val="bottom"/>
          </w:tcPr>
          <w:p w14:paraId="053A0938" w14:textId="2E4B693E" w:rsidR="003F1CA5" w:rsidRPr="00B0335A" w:rsidRDefault="00B0335A" w:rsidP="00B0335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20CE22F2" wp14:editId="2C685C72">
                  <wp:simplePos x="0" y="0"/>
                  <wp:positionH relativeFrom="margin">
                    <wp:align>center</wp:align>
                  </wp:positionH>
                  <wp:positionV relativeFrom="paragraph">
                    <wp:posOffset>-6350</wp:posOffset>
                  </wp:positionV>
                  <wp:extent cx="1554480" cy="1554480"/>
                  <wp:effectExtent l="0" t="0" r="0" b="0"/>
                  <wp:wrapTopAndBottom/>
                  <wp:docPr id="11" name="Picture 11" descr="A goldfish swimming in wa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goldfish swimming in water&#10;&#10;Description automatically generated with low confide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55448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7E48">
              <w:rPr>
                <w:sz w:val="32"/>
                <w:szCs w:val="32"/>
              </w:rPr>
              <w:t>fish</w:t>
            </w:r>
          </w:p>
        </w:tc>
      </w:tr>
      <w:tr w:rsidR="008761C8" w14:paraId="51CA6083" w14:textId="77777777" w:rsidTr="0012423D">
        <w:trPr>
          <w:trHeight w:val="2880"/>
        </w:trPr>
        <w:tc>
          <w:tcPr>
            <w:tcW w:w="4675" w:type="dxa"/>
            <w:vAlign w:val="center"/>
          </w:tcPr>
          <w:p w14:paraId="3B117182" w14:textId="4E7D3116" w:rsidR="003F1CA5" w:rsidRPr="00B0335A" w:rsidRDefault="007A35A9" w:rsidP="00322C38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84864" behindDoc="0" locked="0" layoutInCell="1" allowOverlap="1" wp14:anchorId="33D0F7B4" wp14:editId="7B70B961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194560" cy="1645920"/>
                  <wp:effectExtent l="0" t="0" r="2540" b="5080"/>
                  <wp:wrapTopAndBottom/>
                  <wp:docPr id="34" name="Picture 34" descr="A picture containing mammal, outdoor, brown, stan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picture containing mammal, outdoor, brown, standing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  <w:szCs w:val="32"/>
              </w:rPr>
              <w:t>horse</w:t>
            </w:r>
          </w:p>
        </w:tc>
        <w:tc>
          <w:tcPr>
            <w:tcW w:w="4675" w:type="dxa"/>
            <w:vAlign w:val="bottom"/>
          </w:tcPr>
          <w:p w14:paraId="273C5D0C" w14:textId="0A1EA335" w:rsidR="003F1CA5" w:rsidRPr="00B0335A" w:rsidRDefault="007A35A9" w:rsidP="00B0335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85888" behindDoc="0" locked="0" layoutInCell="1" allowOverlap="1" wp14:anchorId="5467E312" wp14:editId="47382EAF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468880" cy="1645920"/>
                  <wp:effectExtent l="0" t="0" r="0" b="5080"/>
                  <wp:wrapTopAndBottom/>
                  <wp:docPr id="35" name="Picture 35" descr="A white swan swimming in wa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white swan swimming in water&#10;&#10;Description automatically generated with medium confidenc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  <w:szCs w:val="32"/>
              </w:rPr>
              <w:t>swan</w:t>
            </w:r>
          </w:p>
        </w:tc>
      </w:tr>
      <w:tr w:rsidR="008761C8" w14:paraId="1A9CD7DB" w14:textId="77777777" w:rsidTr="0012423D">
        <w:trPr>
          <w:trHeight w:val="2880"/>
        </w:trPr>
        <w:tc>
          <w:tcPr>
            <w:tcW w:w="4675" w:type="dxa"/>
            <w:vAlign w:val="bottom"/>
          </w:tcPr>
          <w:p w14:paraId="5BE5628C" w14:textId="76810CBF" w:rsidR="003F1CA5" w:rsidRPr="00B0335A" w:rsidRDefault="007A35A9" w:rsidP="00B0335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86912" behindDoc="0" locked="0" layoutInCell="1" allowOverlap="1" wp14:anchorId="4FD2F299" wp14:editId="46A58663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402278" cy="1645920"/>
                  <wp:effectExtent l="0" t="0" r="0" b="5080"/>
                  <wp:wrapTopAndBottom/>
                  <wp:docPr id="36" name="Picture 36" descr="A raccoon in the gras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raccoon in the grass&#10;&#10;Description automatically generated with medium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78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  <w:szCs w:val="32"/>
              </w:rPr>
              <w:t>raccoon</w:t>
            </w:r>
          </w:p>
        </w:tc>
        <w:tc>
          <w:tcPr>
            <w:tcW w:w="4675" w:type="dxa"/>
            <w:vAlign w:val="bottom"/>
          </w:tcPr>
          <w:p w14:paraId="0A02705A" w14:textId="213F10A1" w:rsidR="003F1CA5" w:rsidRPr="00B0335A" w:rsidRDefault="007A35A9" w:rsidP="00B0335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87936" behindDoc="0" locked="0" layoutInCell="1" allowOverlap="1" wp14:anchorId="0B6DB87F" wp14:editId="31B9CD5C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1978401" cy="1645920"/>
                  <wp:effectExtent l="0" t="0" r="3175" b="5080"/>
                  <wp:wrapTopAndBottom/>
                  <wp:docPr id="37" name="Picture 37" descr="A picture containing bird of prey, bird, outdoor, eag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A picture containing bird of prey, bird, outdoor, eagle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401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  <w:szCs w:val="32"/>
              </w:rPr>
              <w:t>eagle</w:t>
            </w:r>
          </w:p>
        </w:tc>
      </w:tr>
      <w:tr w:rsidR="008761C8" w14:paraId="508D35F4" w14:textId="77777777" w:rsidTr="0012423D">
        <w:trPr>
          <w:trHeight w:val="2880"/>
        </w:trPr>
        <w:tc>
          <w:tcPr>
            <w:tcW w:w="4675" w:type="dxa"/>
            <w:vAlign w:val="bottom"/>
          </w:tcPr>
          <w:p w14:paraId="0E11B804" w14:textId="6CEF2FE7" w:rsidR="003F1CA5" w:rsidRPr="00B0335A" w:rsidRDefault="007A35A9" w:rsidP="00B0335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88960" behindDoc="0" locked="0" layoutInCell="1" allowOverlap="1" wp14:anchorId="2F0D9F37" wp14:editId="6350FB14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468880" cy="1645920"/>
                  <wp:effectExtent l="0" t="0" r="0" b="5080"/>
                  <wp:wrapTopAndBottom/>
                  <wp:docPr id="38" name="Picture 38" descr="A monkey in a tre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monkey in a tree&#10;&#10;Description automatically generated with medium confidenc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  <w:szCs w:val="32"/>
              </w:rPr>
              <w:t>monkey</w:t>
            </w:r>
          </w:p>
        </w:tc>
        <w:tc>
          <w:tcPr>
            <w:tcW w:w="4675" w:type="dxa"/>
            <w:vAlign w:val="bottom"/>
          </w:tcPr>
          <w:p w14:paraId="58CD218E" w14:textId="4A9684EA" w:rsidR="003F1CA5" w:rsidRPr="00B0335A" w:rsidRDefault="008761C8" w:rsidP="00B0335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89984" behindDoc="0" locked="0" layoutInCell="1" allowOverlap="1" wp14:anchorId="0B75E631" wp14:editId="78045F0D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468880" cy="1645920"/>
                  <wp:effectExtent l="0" t="0" r="0" b="5080"/>
                  <wp:wrapTopAndBottom/>
                  <wp:docPr id="39" name="Picture 39" descr="A colorful bird on a branch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colorful bird on a branch&#10;&#10;Description automatically generated with medium confidenc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35A9">
              <w:rPr>
                <w:sz w:val="32"/>
                <w:szCs w:val="32"/>
              </w:rPr>
              <w:t>parrot</w:t>
            </w:r>
          </w:p>
        </w:tc>
      </w:tr>
      <w:tr w:rsidR="008761C8" w14:paraId="64255B65" w14:textId="77777777" w:rsidTr="0012423D">
        <w:trPr>
          <w:trHeight w:val="2880"/>
        </w:trPr>
        <w:tc>
          <w:tcPr>
            <w:tcW w:w="4675" w:type="dxa"/>
            <w:vAlign w:val="bottom"/>
          </w:tcPr>
          <w:p w14:paraId="545BA4A9" w14:textId="2CF19B22" w:rsidR="003F1CA5" w:rsidRPr="00B0335A" w:rsidRDefault="008761C8" w:rsidP="00B0335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91008" behindDoc="0" locked="0" layoutInCell="1" allowOverlap="1" wp14:anchorId="4BD931E8" wp14:editId="59583A39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194560" cy="1645920"/>
                  <wp:effectExtent l="0" t="0" r="2540" b="5080"/>
                  <wp:wrapTopAndBottom/>
                  <wp:docPr id="40" name="Picture 40" descr="A sloth on a tre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A sloth on a tree&#10;&#10;Description automatically generated with medium confidenc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35A9">
              <w:rPr>
                <w:sz w:val="32"/>
                <w:szCs w:val="32"/>
              </w:rPr>
              <w:t>sloth</w:t>
            </w:r>
          </w:p>
        </w:tc>
        <w:tc>
          <w:tcPr>
            <w:tcW w:w="4675" w:type="dxa"/>
            <w:vAlign w:val="bottom"/>
          </w:tcPr>
          <w:p w14:paraId="5AC8CB1F" w14:textId="7B4A3F0A" w:rsidR="003F1CA5" w:rsidRPr="00B0335A" w:rsidRDefault="008761C8" w:rsidP="009836C5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92032" behindDoc="0" locked="0" layoutInCell="1" allowOverlap="1" wp14:anchorId="6A615EA3" wp14:editId="49B5F833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467298" cy="1645920"/>
                  <wp:effectExtent l="0" t="0" r="0" b="5080"/>
                  <wp:wrapTopAndBottom/>
                  <wp:docPr id="41" name="Picture 41" descr="A small animal standing on a roc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small animal standing on a rock&#10;&#10;Description automatically generated with low confidenc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298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35A9">
              <w:rPr>
                <w:sz w:val="32"/>
                <w:szCs w:val="32"/>
              </w:rPr>
              <w:t>meerkat</w:t>
            </w:r>
          </w:p>
        </w:tc>
      </w:tr>
      <w:tr w:rsidR="008761C8" w14:paraId="54684164" w14:textId="77777777" w:rsidTr="0012423D">
        <w:trPr>
          <w:trHeight w:val="2880"/>
        </w:trPr>
        <w:tc>
          <w:tcPr>
            <w:tcW w:w="4675" w:type="dxa"/>
            <w:vAlign w:val="bottom"/>
          </w:tcPr>
          <w:p w14:paraId="08302A8E" w14:textId="5494FF2A" w:rsidR="003F1CA5" w:rsidRPr="00B0335A" w:rsidRDefault="008761C8" w:rsidP="00B0335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93056" behindDoc="0" locked="0" layoutInCell="1" allowOverlap="1" wp14:anchorId="730DDD13" wp14:editId="21E316F5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477217" cy="1645920"/>
                  <wp:effectExtent l="0" t="0" r="0" b="5080"/>
                  <wp:wrapTopAndBottom/>
                  <wp:docPr id="42" name="Picture 42" descr="A couple of foxes in a grassy fiel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couple of foxes in a grassy field&#10;&#10;Description automatically generated with low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217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35A9">
              <w:rPr>
                <w:sz w:val="32"/>
                <w:szCs w:val="32"/>
              </w:rPr>
              <w:t>fox</w:t>
            </w:r>
          </w:p>
        </w:tc>
        <w:tc>
          <w:tcPr>
            <w:tcW w:w="4675" w:type="dxa"/>
            <w:vAlign w:val="bottom"/>
          </w:tcPr>
          <w:p w14:paraId="3ADD3C8A" w14:textId="00F53404" w:rsidR="003F1CA5" w:rsidRPr="00B0335A" w:rsidRDefault="008761C8" w:rsidP="00B0335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94080" behindDoc="0" locked="0" layoutInCell="1" allowOverlap="1" wp14:anchorId="59D92F94" wp14:editId="1057E99D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194560" cy="1645920"/>
                  <wp:effectExtent l="0" t="0" r="2540" b="5080"/>
                  <wp:wrapTopAndBottom/>
                  <wp:docPr id="43" name="Picture 43" descr="A picture containing grass, outdoor, mammal, big ca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A picture containing grass, outdoor, mammal, big cat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35A9">
              <w:rPr>
                <w:sz w:val="32"/>
                <w:szCs w:val="32"/>
              </w:rPr>
              <w:t>tiger</w:t>
            </w:r>
          </w:p>
        </w:tc>
      </w:tr>
      <w:tr w:rsidR="008761C8" w14:paraId="736ACC03" w14:textId="77777777" w:rsidTr="0012423D">
        <w:trPr>
          <w:trHeight w:val="2880"/>
        </w:trPr>
        <w:tc>
          <w:tcPr>
            <w:tcW w:w="4675" w:type="dxa"/>
            <w:vAlign w:val="bottom"/>
          </w:tcPr>
          <w:p w14:paraId="5C535B08" w14:textId="1A0FF4EC" w:rsidR="003F1CA5" w:rsidRPr="00B0335A" w:rsidRDefault="008761C8" w:rsidP="00B0335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95104" behindDoc="0" locked="0" layoutInCell="1" allowOverlap="1" wp14:anchorId="7133BA27" wp14:editId="47C60570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476819" cy="1645920"/>
                  <wp:effectExtent l="0" t="0" r="0" b="5080"/>
                  <wp:wrapTopAndBottom/>
                  <wp:docPr id="44" name="Picture 44" descr="A hedgehog on a white surfa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hedgehog on a white surface&#10;&#10;Description automatically generated with medium confidence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19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35A9">
              <w:rPr>
                <w:sz w:val="32"/>
                <w:szCs w:val="32"/>
              </w:rPr>
              <w:t>hedgehog</w:t>
            </w:r>
          </w:p>
        </w:tc>
        <w:tc>
          <w:tcPr>
            <w:tcW w:w="4675" w:type="dxa"/>
            <w:vAlign w:val="bottom"/>
          </w:tcPr>
          <w:p w14:paraId="04D8275D" w14:textId="67DCFCC4" w:rsidR="003F1CA5" w:rsidRPr="00B0335A" w:rsidRDefault="000C1800" w:rsidP="00B0335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02272" behindDoc="0" locked="0" layoutInCell="1" allowOverlap="1" wp14:anchorId="23D9D78D" wp14:editId="294B45EB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194560" cy="1645920"/>
                  <wp:effectExtent l="0" t="0" r="2540" b="5080"/>
                  <wp:wrapTopAndBottom/>
                  <wp:docPr id="51" name="Picture 51" descr="A green and blue frog on a leaf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A green and blue frog on a leaf&#10;&#10;Description automatically generated with low confidence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  <w:szCs w:val="32"/>
              </w:rPr>
              <w:t>tree frog</w:t>
            </w:r>
          </w:p>
        </w:tc>
      </w:tr>
      <w:tr w:rsidR="008761C8" w14:paraId="5F4445D6" w14:textId="77777777" w:rsidTr="0012423D">
        <w:trPr>
          <w:trHeight w:val="2880"/>
        </w:trPr>
        <w:tc>
          <w:tcPr>
            <w:tcW w:w="4675" w:type="dxa"/>
            <w:vAlign w:val="bottom"/>
          </w:tcPr>
          <w:p w14:paraId="4AAF34D3" w14:textId="46452DA1" w:rsidR="003F1CA5" w:rsidRPr="00B0335A" w:rsidRDefault="008761C8" w:rsidP="00B0335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96128" behindDoc="0" locked="0" layoutInCell="1" allowOverlap="1" wp14:anchorId="66F466BB" wp14:editId="2703AF4B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469672" cy="1645920"/>
                  <wp:effectExtent l="0" t="0" r="0" b="5080"/>
                  <wp:wrapTopAndBottom/>
                  <wp:docPr id="45" name="Picture 45" descr="A dog lying on a couch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A dog lying on a couch&#10;&#10;Description automatically generated with medium confidence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672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35A9">
              <w:rPr>
                <w:sz w:val="32"/>
                <w:szCs w:val="32"/>
              </w:rPr>
              <w:t>dog</w:t>
            </w:r>
          </w:p>
        </w:tc>
        <w:tc>
          <w:tcPr>
            <w:tcW w:w="4675" w:type="dxa"/>
            <w:vAlign w:val="bottom"/>
          </w:tcPr>
          <w:p w14:paraId="3E8A6B54" w14:textId="05849E6A" w:rsidR="003F1CA5" w:rsidRPr="00B0335A" w:rsidRDefault="008761C8" w:rsidP="00B0335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97152" behindDoc="0" locked="0" layoutInCell="1" allowOverlap="1" wp14:anchorId="4BBDFD2F" wp14:editId="20F6A271">
                  <wp:simplePos x="0" y="0"/>
                  <wp:positionH relativeFrom="margin">
                    <wp:align>center</wp:align>
                  </wp:positionH>
                  <wp:positionV relativeFrom="paragraph">
                    <wp:posOffset>-6985</wp:posOffset>
                  </wp:positionV>
                  <wp:extent cx="2194560" cy="1645920"/>
                  <wp:effectExtent l="0" t="0" r="2540" b="5080"/>
                  <wp:wrapTopAndBottom/>
                  <wp:docPr id="46" name="Picture 46" descr="A picture containing grass, bird, chicken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picture containing grass, bird, chicken, outdoor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35A9">
              <w:rPr>
                <w:sz w:val="32"/>
                <w:szCs w:val="32"/>
              </w:rPr>
              <w:t>rooster</w:t>
            </w:r>
          </w:p>
        </w:tc>
      </w:tr>
      <w:tr w:rsidR="008761C8" w14:paraId="59FF0F22" w14:textId="77777777" w:rsidTr="0012423D">
        <w:trPr>
          <w:trHeight w:val="2880"/>
        </w:trPr>
        <w:tc>
          <w:tcPr>
            <w:tcW w:w="4675" w:type="dxa"/>
            <w:vAlign w:val="bottom"/>
          </w:tcPr>
          <w:p w14:paraId="19A716A1" w14:textId="606EEF65" w:rsidR="003F1CA5" w:rsidRPr="00B0335A" w:rsidRDefault="00337F78" w:rsidP="00B0335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98176" behindDoc="0" locked="0" layoutInCell="1" allowOverlap="1" wp14:anchorId="1AE2CE2F" wp14:editId="2C6E5C31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591390" cy="1645920"/>
                  <wp:effectExtent l="0" t="0" r="0" b="5080"/>
                  <wp:wrapTopAndBottom/>
                  <wp:docPr id="47" name="Picture 47" descr="A zebra walking on the dir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zebra walking on the dirt&#10;&#10;Description automatically generated with low confidenc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39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35A9">
              <w:rPr>
                <w:sz w:val="32"/>
                <w:szCs w:val="32"/>
              </w:rPr>
              <w:t>zebra</w:t>
            </w:r>
          </w:p>
        </w:tc>
        <w:tc>
          <w:tcPr>
            <w:tcW w:w="4675" w:type="dxa"/>
            <w:vAlign w:val="bottom"/>
          </w:tcPr>
          <w:p w14:paraId="3A1BDD21" w14:textId="0F835D63" w:rsidR="003F1CA5" w:rsidRPr="00B0335A" w:rsidRDefault="00337F78" w:rsidP="00B0335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99200" behindDoc="0" locked="0" layoutInCell="1" allowOverlap="1" wp14:anchorId="3DA245B4" wp14:editId="2A88661B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1673999" cy="1645920"/>
                  <wp:effectExtent l="0" t="0" r="2540" b="5080"/>
                  <wp:wrapTopAndBottom/>
                  <wp:docPr id="48" name="Picture 48" descr="A koala bear in a tre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A koala bear in a tree&#10;&#10;Description automatically generated with medium confidence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999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35A9">
              <w:rPr>
                <w:sz w:val="32"/>
                <w:szCs w:val="32"/>
              </w:rPr>
              <w:t>koala</w:t>
            </w:r>
          </w:p>
        </w:tc>
      </w:tr>
      <w:tr w:rsidR="008761C8" w14:paraId="7F8A1061" w14:textId="77777777" w:rsidTr="0012423D">
        <w:trPr>
          <w:trHeight w:val="2880"/>
        </w:trPr>
        <w:tc>
          <w:tcPr>
            <w:tcW w:w="4675" w:type="dxa"/>
            <w:vAlign w:val="bottom"/>
          </w:tcPr>
          <w:p w14:paraId="00827456" w14:textId="0D0BB757" w:rsidR="003F1CA5" w:rsidRPr="00B0335A" w:rsidRDefault="00337F78" w:rsidP="00B0335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00224" behindDoc="0" locked="0" layoutInCell="1" allowOverlap="1" wp14:anchorId="15852F78" wp14:editId="46A3EB3C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469276" cy="1645920"/>
                  <wp:effectExtent l="0" t="0" r="0" b="5080"/>
                  <wp:wrapTopAndBottom/>
                  <wp:docPr id="49" name="Picture 49" descr="A kangaroo jumping over a fen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A kangaroo jumping over a fence&#10;&#10;Description automatically generated with medium confidence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276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35A9">
              <w:rPr>
                <w:sz w:val="32"/>
                <w:szCs w:val="32"/>
              </w:rPr>
              <w:t>kangaroo</w:t>
            </w:r>
          </w:p>
        </w:tc>
        <w:tc>
          <w:tcPr>
            <w:tcW w:w="4675" w:type="dxa"/>
            <w:vAlign w:val="bottom"/>
          </w:tcPr>
          <w:p w14:paraId="27B5ABBC" w14:textId="420B98F4" w:rsidR="003F1CA5" w:rsidRPr="00B0335A" w:rsidRDefault="00337F78" w:rsidP="00B0335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01248" behindDoc="0" locked="0" layoutInCell="1" allowOverlap="1" wp14:anchorId="51F79CB6" wp14:editId="765834DC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468880" cy="1645920"/>
                  <wp:effectExtent l="0" t="0" r="0" b="5080"/>
                  <wp:wrapTopAndBottom/>
                  <wp:docPr id="50" name="Picture 50" descr="A picture containing black, mammal, dog, giant pand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A picture containing black, mammal, dog, giant panda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35A9">
              <w:rPr>
                <w:sz w:val="32"/>
                <w:szCs w:val="32"/>
              </w:rPr>
              <w:t>panda bear</w:t>
            </w:r>
          </w:p>
        </w:tc>
      </w:tr>
      <w:tr w:rsidR="008761C8" w14:paraId="5A53AAA8" w14:textId="77777777" w:rsidTr="009836C5">
        <w:trPr>
          <w:trHeight w:val="2880"/>
        </w:trPr>
        <w:tc>
          <w:tcPr>
            <w:tcW w:w="4675" w:type="dxa"/>
            <w:vAlign w:val="bottom"/>
          </w:tcPr>
          <w:p w14:paraId="0E665338" w14:textId="485F69E1" w:rsidR="003F1CA5" w:rsidRPr="00B0335A" w:rsidRDefault="005C0A57" w:rsidP="00B0335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80768" behindDoc="0" locked="0" layoutInCell="1" allowOverlap="1" wp14:anchorId="0F6DB276" wp14:editId="49D83235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194560" cy="1645920"/>
                  <wp:effectExtent l="0" t="0" r="2540" b="5080"/>
                  <wp:wrapTopAndBottom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1CA5" w:rsidRPr="00B0335A">
              <w:rPr>
                <w:sz w:val="32"/>
                <w:szCs w:val="32"/>
              </w:rPr>
              <w:t>cat</w:t>
            </w:r>
          </w:p>
        </w:tc>
        <w:tc>
          <w:tcPr>
            <w:tcW w:w="4675" w:type="dxa"/>
            <w:vAlign w:val="bottom"/>
          </w:tcPr>
          <w:p w14:paraId="069341E5" w14:textId="7A9D14BF" w:rsidR="003F1CA5" w:rsidRPr="00B0335A" w:rsidRDefault="00322C38" w:rsidP="00B0335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81792" behindDoc="0" locked="0" layoutInCell="1" allowOverlap="1" wp14:anchorId="7731EEAD" wp14:editId="060AE9DC">
                  <wp:simplePos x="0" y="0"/>
                  <wp:positionH relativeFrom="margin">
                    <wp:align>center</wp:align>
                  </wp:positionH>
                  <wp:positionV relativeFrom="paragraph">
                    <wp:posOffset>101600</wp:posOffset>
                  </wp:positionV>
                  <wp:extent cx="1439056" cy="1828800"/>
                  <wp:effectExtent l="0" t="0" r="0" b="0"/>
                  <wp:wrapTopAndBottom/>
                  <wp:docPr id="31" name="Picture 31" descr="An elephant with tusk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n elephant with tusks&#10;&#10;Description automatically generated with medium confidence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056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1CA5" w:rsidRPr="00B0335A">
              <w:rPr>
                <w:sz w:val="32"/>
                <w:szCs w:val="32"/>
              </w:rPr>
              <w:t>elephant</w:t>
            </w:r>
          </w:p>
        </w:tc>
      </w:tr>
      <w:tr w:rsidR="008761C8" w14:paraId="6F9982CF" w14:textId="77777777" w:rsidTr="00D11E48">
        <w:trPr>
          <w:trHeight w:val="2880"/>
        </w:trPr>
        <w:tc>
          <w:tcPr>
            <w:tcW w:w="4675" w:type="dxa"/>
            <w:vAlign w:val="center"/>
          </w:tcPr>
          <w:p w14:paraId="3E3FFF8F" w14:textId="4FE6D319" w:rsidR="00D11E48" w:rsidRDefault="00D11E48" w:rsidP="00D11E48">
            <w:pPr>
              <w:spacing w:after="0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t>Insert more photos if you need extra cards!</w:t>
            </w:r>
          </w:p>
        </w:tc>
        <w:tc>
          <w:tcPr>
            <w:tcW w:w="4675" w:type="dxa"/>
            <w:vAlign w:val="bottom"/>
          </w:tcPr>
          <w:p w14:paraId="383BF7AD" w14:textId="77777777" w:rsidR="00D11E48" w:rsidRDefault="00D11E48" w:rsidP="00B0335A">
            <w:pPr>
              <w:spacing w:after="0"/>
              <w:jc w:val="center"/>
              <w:rPr>
                <w:noProof/>
                <w:sz w:val="32"/>
                <w:szCs w:val="32"/>
              </w:rPr>
            </w:pPr>
          </w:p>
        </w:tc>
      </w:tr>
      <w:tr w:rsidR="008761C8" w14:paraId="6EE9CA80" w14:textId="77777777" w:rsidTr="009836C5">
        <w:trPr>
          <w:trHeight w:val="2880"/>
        </w:trPr>
        <w:tc>
          <w:tcPr>
            <w:tcW w:w="4675" w:type="dxa"/>
            <w:vAlign w:val="bottom"/>
          </w:tcPr>
          <w:p w14:paraId="4709D706" w14:textId="77777777" w:rsidR="00D11E48" w:rsidRDefault="00D11E48" w:rsidP="00B0335A">
            <w:pPr>
              <w:spacing w:after="0"/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4675" w:type="dxa"/>
            <w:vAlign w:val="bottom"/>
          </w:tcPr>
          <w:p w14:paraId="5F8AE7C1" w14:textId="77777777" w:rsidR="00D11E48" w:rsidRDefault="00D11E48" w:rsidP="00B0335A">
            <w:pPr>
              <w:spacing w:after="0"/>
              <w:jc w:val="center"/>
              <w:rPr>
                <w:noProof/>
                <w:sz w:val="32"/>
                <w:szCs w:val="32"/>
              </w:rPr>
            </w:pPr>
          </w:p>
        </w:tc>
      </w:tr>
      <w:tr w:rsidR="008761C8" w14:paraId="57036631" w14:textId="77777777" w:rsidTr="009836C5">
        <w:trPr>
          <w:trHeight w:val="2880"/>
        </w:trPr>
        <w:tc>
          <w:tcPr>
            <w:tcW w:w="4675" w:type="dxa"/>
            <w:vAlign w:val="bottom"/>
          </w:tcPr>
          <w:p w14:paraId="40C20561" w14:textId="77777777" w:rsidR="00D11E48" w:rsidRDefault="00D11E48" w:rsidP="00B0335A">
            <w:pPr>
              <w:spacing w:after="0"/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4675" w:type="dxa"/>
            <w:vAlign w:val="bottom"/>
          </w:tcPr>
          <w:p w14:paraId="6E553C9E" w14:textId="77777777" w:rsidR="00D11E48" w:rsidRDefault="00D11E48" w:rsidP="00B0335A">
            <w:pPr>
              <w:spacing w:after="0"/>
              <w:jc w:val="center"/>
              <w:rPr>
                <w:noProof/>
                <w:sz w:val="32"/>
                <w:szCs w:val="32"/>
              </w:rPr>
            </w:pPr>
          </w:p>
        </w:tc>
      </w:tr>
      <w:tr w:rsidR="008761C8" w14:paraId="421E0A0E" w14:textId="77777777" w:rsidTr="009836C5">
        <w:trPr>
          <w:trHeight w:val="2880"/>
        </w:trPr>
        <w:tc>
          <w:tcPr>
            <w:tcW w:w="4675" w:type="dxa"/>
            <w:vAlign w:val="bottom"/>
          </w:tcPr>
          <w:p w14:paraId="2078303E" w14:textId="77777777" w:rsidR="007A35A9" w:rsidRDefault="007A35A9" w:rsidP="00B0335A">
            <w:pPr>
              <w:spacing w:after="0"/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4675" w:type="dxa"/>
            <w:vAlign w:val="bottom"/>
          </w:tcPr>
          <w:p w14:paraId="3DDF7F29" w14:textId="77777777" w:rsidR="007A35A9" w:rsidRDefault="007A35A9" w:rsidP="00B0335A">
            <w:pPr>
              <w:spacing w:after="0"/>
              <w:jc w:val="center"/>
              <w:rPr>
                <w:noProof/>
                <w:sz w:val="32"/>
                <w:szCs w:val="32"/>
              </w:rPr>
            </w:pPr>
          </w:p>
        </w:tc>
      </w:tr>
    </w:tbl>
    <w:p w14:paraId="68707DAD" w14:textId="77777777" w:rsidR="00AB22AA" w:rsidRP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</w:p>
    <w:p w14:paraId="3E92378E" w14:textId="77777777" w:rsidR="00AB22AA" w:rsidRP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  <w:proofErr w:type="spellStart"/>
      <w:r w:rsidRPr="00AB22AA">
        <w:rPr>
          <w:sz w:val="18"/>
          <w:szCs w:val="18"/>
        </w:rPr>
        <w:t>Kotenko</w:t>
      </w:r>
      <w:proofErr w:type="spellEnd"/>
      <w:r w:rsidRPr="00AB22AA">
        <w:rPr>
          <w:sz w:val="18"/>
          <w:szCs w:val="18"/>
        </w:rPr>
        <w:t xml:space="preserve">, Y. (2020). </w:t>
      </w:r>
      <w:proofErr w:type="spellStart"/>
      <w:r w:rsidRPr="00AB22AA">
        <w:rPr>
          <w:sz w:val="18"/>
          <w:szCs w:val="18"/>
        </w:rPr>
        <w:t>Goldf</w:t>
      </w:r>
      <w:proofErr w:type="spellEnd"/>
      <w:r w:rsidRPr="00AB22AA">
        <w:rPr>
          <w:sz w:val="18"/>
          <w:szCs w:val="18"/>
        </w:rPr>
        <w:t xml:space="preserve"> [Photograph]. Wikimedia Commons. https://commons.wikimedia.org/wiki/File:Goldf.jpg</w:t>
      </w:r>
    </w:p>
    <w:p w14:paraId="0A6A1709" w14:textId="77777777" w:rsidR="00AB22AA" w:rsidRP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</w:p>
    <w:p w14:paraId="0D93766E" w14:textId="77777777" w:rsidR="0012423D" w:rsidRPr="0012423D" w:rsidRDefault="0012423D" w:rsidP="0012423D">
      <w:pPr>
        <w:pStyle w:val="BodyText"/>
        <w:spacing w:after="0" w:line="240" w:lineRule="auto"/>
        <w:rPr>
          <w:sz w:val="18"/>
          <w:szCs w:val="18"/>
        </w:rPr>
      </w:pPr>
      <w:r w:rsidRPr="0012423D">
        <w:rPr>
          <w:sz w:val="18"/>
          <w:szCs w:val="18"/>
        </w:rPr>
        <w:t>BirdPhotos.com. (2010). Eastern Grey Squirrel [Photograph]. Wikimedia Commons. https://commons.wikimedia.org/wiki/File:Eastern_Grey_Squirrel.jpg</w:t>
      </w:r>
    </w:p>
    <w:p w14:paraId="6D330245" w14:textId="77777777" w:rsidR="0012423D" w:rsidRPr="0012423D" w:rsidRDefault="0012423D" w:rsidP="0012423D">
      <w:pPr>
        <w:pStyle w:val="BodyText"/>
        <w:spacing w:after="0" w:line="240" w:lineRule="auto"/>
        <w:rPr>
          <w:sz w:val="18"/>
          <w:szCs w:val="18"/>
        </w:rPr>
      </w:pPr>
    </w:p>
    <w:p w14:paraId="58EB06A1" w14:textId="77777777" w:rsidR="0012423D" w:rsidRPr="0012423D" w:rsidRDefault="0012423D" w:rsidP="0012423D">
      <w:pPr>
        <w:pStyle w:val="BodyText"/>
        <w:spacing w:after="0" w:line="240" w:lineRule="auto"/>
        <w:rPr>
          <w:sz w:val="18"/>
          <w:szCs w:val="18"/>
        </w:rPr>
      </w:pPr>
      <w:proofErr w:type="spellStart"/>
      <w:r w:rsidRPr="0012423D">
        <w:rPr>
          <w:sz w:val="18"/>
          <w:szCs w:val="18"/>
        </w:rPr>
        <w:lastRenderedPageBreak/>
        <w:t>Wulfstan</w:t>
      </w:r>
      <w:proofErr w:type="spellEnd"/>
      <w:r w:rsidRPr="0012423D">
        <w:rPr>
          <w:sz w:val="18"/>
          <w:szCs w:val="18"/>
        </w:rPr>
        <w:t>. (2006). Just one lion [Photograph]. Wikimedia Commons. https://commons.wikimedia.org/wiki/File:Just_one_lion.jpg</w:t>
      </w:r>
    </w:p>
    <w:p w14:paraId="4B6A282D" w14:textId="77777777" w:rsidR="0012423D" w:rsidRPr="0012423D" w:rsidRDefault="0012423D" w:rsidP="0012423D">
      <w:pPr>
        <w:pStyle w:val="BodyText"/>
        <w:spacing w:after="0" w:line="240" w:lineRule="auto"/>
        <w:rPr>
          <w:sz w:val="18"/>
          <w:szCs w:val="18"/>
        </w:rPr>
      </w:pPr>
    </w:p>
    <w:p w14:paraId="42943072" w14:textId="77777777" w:rsidR="0012423D" w:rsidRPr="0012423D" w:rsidRDefault="0012423D" w:rsidP="0012423D">
      <w:pPr>
        <w:pStyle w:val="BodyText"/>
        <w:spacing w:after="0" w:line="240" w:lineRule="auto"/>
        <w:rPr>
          <w:sz w:val="18"/>
          <w:szCs w:val="18"/>
        </w:rPr>
      </w:pPr>
      <w:proofErr w:type="spellStart"/>
      <w:r w:rsidRPr="0012423D">
        <w:rPr>
          <w:sz w:val="18"/>
          <w:szCs w:val="18"/>
        </w:rPr>
        <w:t>Cambelo</w:t>
      </w:r>
      <w:proofErr w:type="spellEnd"/>
      <w:r w:rsidRPr="0012423D">
        <w:rPr>
          <w:sz w:val="18"/>
          <w:szCs w:val="18"/>
        </w:rPr>
        <w:t>, S. (2006). Giraffe [Photograph]. Wikimedia Commons. https://commons.wikimedia.org/wiki/File:Giraffe.JPG</w:t>
      </w:r>
    </w:p>
    <w:p w14:paraId="4A13670C" w14:textId="77777777" w:rsidR="0012423D" w:rsidRPr="0012423D" w:rsidRDefault="0012423D" w:rsidP="0012423D">
      <w:pPr>
        <w:pStyle w:val="BodyText"/>
        <w:spacing w:after="0" w:line="240" w:lineRule="auto"/>
        <w:rPr>
          <w:sz w:val="18"/>
          <w:szCs w:val="18"/>
        </w:rPr>
      </w:pPr>
    </w:p>
    <w:p w14:paraId="656504D5" w14:textId="77777777" w:rsidR="0012423D" w:rsidRPr="0012423D" w:rsidRDefault="0012423D" w:rsidP="0012423D">
      <w:pPr>
        <w:pStyle w:val="BodyText"/>
        <w:spacing w:after="0" w:line="240" w:lineRule="auto"/>
        <w:rPr>
          <w:sz w:val="18"/>
          <w:szCs w:val="18"/>
        </w:rPr>
      </w:pPr>
      <w:proofErr w:type="spellStart"/>
      <w:r w:rsidRPr="0012423D">
        <w:rPr>
          <w:sz w:val="18"/>
          <w:szCs w:val="18"/>
        </w:rPr>
        <w:t>Jcharvat</w:t>
      </w:r>
      <w:proofErr w:type="spellEnd"/>
      <w:r w:rsidRPr="0012423D">
        <w:rPr>
          <w:sz w:val="18"/>
          <w:szCs w:val="18"/>
        </w:rPr>
        <w:t>. (2018). Accelerate (4) [Photograph]. Wikimedia Commons. https://commons.wikimedia.org/wiki/File:Accelerate_(4).jpg</w:t>
      </w:r>
    </w:p>
    <w:p w14:paraId="6F775889" w14:textId="77777777" w:rsidR="0012423D" w:rsidRPr="0012423D" w:rsidRDefault="0012423D" w:rsidP="0012423D">
      <w:pPr>
        <w:pStyle w:val="BodyText"/>
        <w:spacing w:after="0" w:line="240" w:lineRule="auto"/>
        <w:rPr>
          <w:sz w:val="18"/>
          <w:szCs w:val="18"/>
        </w:rPr>
      </w:pPr>
    </w:p>
    <w:p w14:paraId="508C74F5" w14:textId="77777777" w:rsidR="0012423D" w:rsidRPr="0012423D" w:rsidRDefault="0012423D" w:rsidP="0012423D">
      <w:pPr>
        <w:pStyle w:val="BodyText"/>
        <w:spacing w:after="0" w:line="240" w:lineRule="auto"/>
        <w:rPr>
          <w:sz w:val="18"/>
          <w:szCs w:val="18"/>
        </w:rPr>
      </w:pPr>
      <w:proofErr w:type="spellStart"/>
      <w:r w:rsidRPr="0012423D">
        <w:rPr>
          <w:sz w:val="18"/>
          <w:szCs w:val="18"/>
        </w:rPr>
        <w:t>Bulach</w:t>
      </w:r>
      <w:proofErr w:type="spellEnd"/>
      <w:r w:rsidRPr="0012423D">
        <w:rPr>
          <w:sz w:val="18"/>
          <w:szCs w:val="18"/>
        </w:rPr>
        <w:t xml:space="preserve">, W. (2015). 00 2187 </w:t>
      </w:r>
      <w:proofErr w:type="spellStart"/>
      <w:r w:rsidRPr="0012423D">
        <w:rPr>
          <w:sz w:val="18"/>
          <w:szCs w:val="18"/>
        </w:rPr>
        <w:t>Höckerschwan</w:t>
      </w:r>
      <w:proofErr w:type="spellEnd"/>
      <w:r w:rsidRPr="0012423D">
        <w:rPr>
          <w:sz w:val="18"/>
          <w:szCs w:val="18"/>
        </w:rPr>
        <w:t xml:space="preserve"> – </w:t>
      </w:r>
      <w:proofErr w:type="spellStart"/>
      <w:r w:rsidRPr="0012423D">
        <w:rPr>
          <w:sz w:val="18"/>
          <w:szCs w:val="18"/>
        </w:rPr>
        <w:t>Breisach</w:t>
      </w:r>
      <w:proofErr w:type="spellEnd"/>
      <w:r w:rsidRPr="0012423D">
        <w:rPr>
          <w:sz w:val="18"/>
          <w:szCs w:val="18"/>
        </w:rPr>
        <w:t xml:space="preserve"> [Photograph]. Wikimedia Commons. https://commons.wikimedia.org/wiki/File:00_2187_H%C3%B6ckerschwan_-_Breisach.jpg</w:t>
      </w:r>
    </w:p>
    <w:p w14:paraId="376FB824" w14:textId="77777777" w:rsidR="0012423D" w:rsidRPr="0012423D" w:rsidRDefault="0012423D" w:rsidP="0012423D">
      <w:pPr>
        <w:pStyle w:val="BodyText"/>
        <w:spacing w:after="0" w:line="240" w:lineRule="auto"/>
        <w:rPr>
          <w:sz w:val="18"/>
          <w:szCs w:val="18"/>
        </w:rPr>
      </w:pPr>
    </w:p>
    <w:p w14:paraId="53F80E73" w14:textId="77777777" w:rsidR="0012423D" w:rsidRPr="0012423D" w:rsidRDefault="0012423D" w:rsidP="0012423D">
      <w:pPr>
        <w:pStyle w:val="BodyText"/>
        <w:spacing w:after="0" w:line="240" w:lineRule="auto"/>
        <w:rPr>
          <w:sz w:val="18"/>
          <w:szCs w:val="18"/>
        </w:rPr>
      </w:pPr>
      <w:r w:rsidRPr="0012423D">
        <w:rPr>
          <w:sz w:val="18"/>
          <w:szCs w:val="18"/>
        </w:rPr>
        <w:t>Gordan, D and E. Robertson. (2009). Raccoon, female after washing up [Photograph]. Wikimedia Commons. https://commons.wikimedia.org/wiki/File:Raccoon,_female_after_washing_up.jpg</w:t>
      </w:r>
    </w:p>
    <w:p w14:paraId="6E4F35A7" w14:textId="77777777" w:rsidR="0012423D" w:rsidRPr="0012423D" w:rsidRDefault="0012423D" w:rsidP="0012423D">
      <w:pPr>
        <w:pStyle w:val="BodyText"/>
        <w:spacing w:after="0" w:line="240" w:lineRule="auto"/>
        <w:rPr>
          <w:sz w:val="18"/>
          <w:szCs w:val="18"/>
        </w:rPr>
      </w:pPr>
    </w:p>
    <w:p w14:paraId="6FCA4CBD" w14:textId="77777777" w:rsidR="0012423D" w:rsidRPr="0012423D" w:rsidRDefault="0012423D" w:rsidP="0012423D">
      <w:pPr>
        <w:pStyle w:val="BodyText"/>
        <w:spacing w:after="0" w:line="240" w:lineRule="auto"/>
        <w:rPr>
          <w:sz w:val="18"/>
          <w:szCs w:val="18"/>
        </w:rPr>
      </w:pPr>
      <w:r w:rsidRPr="0012423D">
        <w:rPr>
          <w:sz w:val="18"/>
          <w:szCs w:val="18"/>
        </w:rPr>
        <w:t xml:space="preserve">Law, K. (2008). Flickr - law </w:t>
      </w:r>
      <w:proofErr w:type="spellStart"/>
      <w:r w:rsidRPr="0012423D">
        <w:rPr>
          <w:sz w:val="18"/>
          <w:szCs w:val="18"/>
        </w:rPr>
        <w:t>keven</w:t>
      </w:r>
      <w:proofErr w:type="spellEnd"/>
      <w:r w:rsidRPr="0012423D">
        <w:rPr>
          <w:sz w:val="18"/>
          <w:szCs w:val="18"/>
        </w:rPr>
        <w:t xml:space="preserve"> - The "Bald" and the beautiful.... [Photograph]. Wikimedia Commons. https://commons.wikimedia.org/wiki/File:Flickr_-_law_keven_-_The_%22Bald%22_and_the_beautiful</w:t>
      </w:r>
      <w:proofErr w:type="gramStart"/>
      <w:r w:rsidRPr="0012423D">
        <w:rPr>
          <w:sz w:val="18"/>
          <w:szCs w:val="18"/>
        </w:rPr>
        <w:t>.....</w:t>
      </w:r>
      <w:proofErr w:type="gramEnd"/>
      <w:r w:rsidRPr="0012423D">
        <w:rPr>
          <w:sz w:val="18"/>
          <w:szCs w:val="18"/>
        </w:rPr>
        <w:t>jpg</w:t>
      </w:r>
    </w:p>
    <w:p w14:paraId="3EEEDF47" w14:textId="77777777" w:rsidR="0012423D" w:rsidRPr="0012423D" w:rsidRDefault="0012423D" w:rsidP="0012423D">
      <w:pPr>
        <w:pStyle w:val="BodyText"/>
        <w:spacing w:after="0" w:line="240" w:lineRule="auto"/>
        <w:rPr>
          <w:sz w:val="18"/>
          <w:szCs w:val="18"/>
        </w:rPr>
      </w:pPr>
    </w:p>
    <w:p w14:paraId="6CF880EE" w14:textId="77777777" w:rsidR="0012423D" w:rsidRPr="0012423D" w:rsidRDefault="0012423D" w:rsidP="0012423D">
      <w:pPr>
        <w:pStyle w:val="BodyText"/>
        <w:spacing w:after="0" w:line="240" w:lineRule="auto"/>
        <w:rPr>
          <w:sz w:val="18"/>
          <w:szCs w:val="18"/>
        </w:rPr>
      </w:pPr>
      <w:r w:rsidRPr="0012423D">
        <w:rPr>
          <w:sz w:val="18"/>
          <w:szCs w:val="18"/>
        </w:rPr>
        <w:t xml:space="preserve">Haynes, B. (2008). </w:t>
      </w:r>
      <w:proofErr w:type="spellStart"/>
      <w:r w:rsidRPr="0012423D">
        <w:rPr>
          <w:sz w:val="18"/>
          <w:szCs w:val="18"/>
        </w:rPr>
        <w:t>Chlorocebus</w:t>
      </w:r>
      <w:proofErr w:type="spellEnd"/>
      <w:r w:rsidRPr="0012423D">
        <w:rPr>
          <w:sz w:val="18"/>
          <w:szCs w:val="18"/>
        </w:rPr>
        <w:t xml:space="preserve"> </w:t>
      </w:r>
      <w:proofErr w:type="spellStart"/>
      <w:r w:rsidRPr="0012423D">
        <w:rPr>
          <w:sz w:val="18"/>
          <w:szCs w:val="18"/>
        </w:rPr>
        <w:t>pygerythrus</w:t>
      </w:r>
      <w:proofErr w:type="spellEnd"/>
      <w:r w:rsidRPr="0012423D">
        <w:rPr>
          <w:sz w:val="18"/>
          <w:szCs w:val="18"/>
        </w:rPr>
        <w:t>, Barbados [Photograph]. Wikimedia Commons. https://commons.wikimedia.org/wiki/File:Chlorocebus_pygerythrus,_Barbados.jpg</w:t>
      </w:r>
    </w:p>
    <w:p w14:paraId="14771802" w14:textId="77777777" w:rsidR="0012423D" w:rsidRPr="0012423D" w:rsidRDefault="0012423D" w:rsidP="0012423D">
      <w:pPr>
        <w:pStyle w:val="BodyText"/>
        <w:spacing w:after="0" w:line="240" w:lineRule="auto"/>
        <w:rPr>
          <w:sz w:val="18"/>
          <w:szCs w:val="18"/>
        </w:rPr>
      </w:pPr>
    </w:p>
    <w:p w14:paraId="37E0CDC8" w14:textId="77777777" w:rsidR="0012423D" w:rsidRPr="0012423D" w:rsidRDefault="0012423D" w:rsidP="0012423D">
      <w:pPr>
        <w:pStyle w:val="BodyText"/>
        <w:spacing w:after="0" w:line="240" w:lineRule="auto"/>
        <w:rPr>
          <w:sz w:val="18"/>
          <w:szCs w:val="18"/>
        </w:rPr>
      </w:pPr>
      <w:r w:rsidRPr="0012423D">
        <w:rPr>
          <w:sz w:val="18"/>
          <w:szCs w:val="18"/>
        </w:rPr>
        <w:t>Contributor50. (2015). Parrot [Photograph]. Wikimedia Commons. https://commons.wikimedia.org/wiki/File:Parrot.jpg</w:t>
      </w:r>
    </w:p>
    <w:p w14:paraId="46434F51" w14:textId="77777777" w:rsidR="0012423D" w:rsidRPr="0012423D" w:rsidRDefault="0012423D" w:rsidP="0012423D">
      <w:pPr>
        <w:pStyle w:val="BodyText"/>
        <w:spacing w:after="0" w:line="240" w:lineRule="auto"/>
        <w:rPr>
          <w:sz w:val="18"/>
          <w:szCs w:val="18"/>
        </w:rPr>
      </w:pPr>
    </w:p>
    <w:p w14:paraId="1F46B237" w14:textId="77777777" w:rsidR="0012423D" w:rsidRPr="0012423D" w:rsidRDefault="0012423D" w:rsidP="0012423D">
      <w:pPr>
        <w:pStyle w:val="BodyText"/>
        <w:spacing w:after="0" w:line="240" w:lineRule="auto"/>
        <w:rPr>
          <w:sz w:val="18"/>
          <w:szCs w:val="18"/>
        </w:rPr>
      </w:pPr>
      <w:proofErr w:type="spellStart"/>
      <w:r w:rsidRPr="0012423D">
        <w:rPr>
          <w:sz w:val="18"/>
          <w:szCs w:val="18"/>
        </w:rPr>
        <w:t>Ontley</w:t>
      </w:r>
      <w:proofErr w:type="spellEnd"/>
      <w:r w:rsidRPr="0012423D">
        <w:rPr>
          <w:sz w:val="18"/>
          <w:szCs w:val="18"/>
        </w:rPr>
        <w:t xml:space="preserve">. (2008). Two toed </w:t>
      </w:r>
      <w:proofErr w:type="gramStart"/>
      <w:r w:rsidRPr="0012423D">
        <w:rPr>
          <w:sz w:val="18"/>
          <w:szCs w:val="18"/>
        </w:rPr>
        <w:t>sloth</w:t>
      </w:r>
      <w:proofErr w:type="gramEnd"/>
      <w:r w:rsidRPr="0012423D">
        <w:rPr>
          <w:sz w:val="18"/>
          <w:szCs w:val="18"/>
        </w:rPr>
        <w:t xml:space="preserve"> [Photograph]. Wikimedia Commons. https://commons.wikimedia.org/wiki/File:Two_toed_sloth.JPG</w:t>
      </w:r>
    </w:p>
    <w:p w14:paraId="762FAF02" w14:textId="77777777" w:rsidR="0012423D" w:rsidRPr="0012423D" w:rsidRDefault="0012423D" w:rsidP="0012423D">
      <w:pPr>
        <w:pStyle w:val="BodyText"/>
        <w:spacing w:after="0" w:line="240" w:lineRule="auto"/>
        <w:rPr>
          <w:sz w:val="18"/>
          <w:szCs w:val="18"/>
        </w:rPr>
      </w:pPr>
      <w:r w:rsidRPr="0012423D">
        <w:rPr>
          <w:sz w:val="18"/>
          <w:szCs w:val="18"/>
        </w:rPr>
        <w:t xml:space="preserve">(2009). Meerkat </w:t>
      </w:r>
      <w:proofErr w:type="spellStart"/>
      <w:r w:rsidRPr="0012423D">
        <w:rPr>
          <w:sz w:val="18"/>
          <w:szCs w:val="18"/>
        </w:rPr>
        <w:t>feb</w:t>
      </w:r>
      <w:proofErr w:type="spellEnd"/>
      <w:r w:rsidRPr="0012423D">
        <w:rPr>
          <w:sz w:val="18"/>
          <w:szCs w:val="18"/>
        </w:rPr>
        <w:t xml:space="preserve"> 09 [Photograph]. Wikimedia Commons. https://commons.wikimedia.org/wiki/File:Meerkat_feb_09.jpg</w:t>
      </w:r>
    </w:p>
    <w:p w14:paraId="4B9B50B7" w14:textId="77777777" w:rsidR="003811F4" w:rsidRDefault="003811F4" w:rsidP="003811F4">
      <w:pPr>
        <w:pStyle w:val="BodyText"/>
        <w:spacing w:after="0" w:line="240" w:lineRule="auto"/>
        <w:rPr>
          <w:sz w:val="18"/>
          <w:szCs w:val="18"/>
        </w:rPr>
      </w:pPr>
    </w:p>
    <w:p w14:paraId="16F4E151" w14:textId="5FBF5E8E" w:rsidR="003811F4" w:rsidRPr="003811F4" w:rsidRDefault="003811F4" w:rsidP="003811F4">
      <w:pPr>
        <w:pStyle w:val="BodyText"/>
        <w:spacing w:after="0" w:line="240" w:lineRule="auto"/>
        <w:rPr>
          <w:sz w:val="18"/>
          <w:szCs w:val="18"/>
        </w:rPr>
      </w:pPr>
      <w:r w:rsidRPr="003811F4">
        <w:rPr>
          <w:sz w:val="18"/>
          <w:szCs w:val="18"/>
        </w:rPr>
        <w:t xml:space="preserve">Francesca </w:t>
      </w:r>
      <w:proofErr w:type="spellStart"/>
      <w:r w:rsidRPr="003811F4">
        <w:rPr>
          <w:sz w:val="18"/>
          <w:szCs w:val="18"/>
        </w:rPr>
        <w:t>Cesa</w:t>
      </w:r>
      <w:proofErr w:type="spellEnd"/>
      <w:r w:rsidRPr="003811F4">
        <w:rPr>
          <w:sz w:val="18"/>
          <w:szCs w:val="18"/>
        </w:rPr>
        <w:t xml:space="preserve"> Bianchi, Milano. (2011). " 11 - ITALY – cat [Photograph]. Wikimedia Commons. https://commons.wikimedia.org/wiki/File:%22_11_-_ITALY_-_cat.JPG</w:t>
      </w:r>
    </w:p>
    <w:p w14:paraId="4B74AF1A" w14:textId="77777777" w:rsidR="003811F4" w:rsidRPr="003811F4" w:rsidRDefault="003811F4" w:rsidP="003811F4">
      <w:pPr>
        <w:pStyle w:val="BodyText"/>
        <w:spacing w:after="0" w:line="240" w:lineRule="auto"/>
        <w:rPr>
          <w:sz w:val="18"/>
          <w:szCs w:val="18"/>
        </w:rPr>
      </w:pPr>
    </w:p>
    <w:p w14:paraId="566E47A5" w14:textId="77777777" w:rsidR="003811F4" w:rsidRPr="003811F4" w:rsidRDefault="003811F4" w:rsidP="003811F4">
      <w:pPr>
        <w:pStyle w:val="BodyText"/>
        <w:spacing w:after="0" w:line="240" w:lineRule="auto"/>
        <w:rPr>
          <w:sz w:val="18"/>
          <w:szCs w:val="18"/>
        </w:rPr>
      </w:pPr>
      <w:proofErr w:type="spellStart"/>
      <w:r w:rsidRPr="003811F4">
        <w:rPr>
          <w:sz w:val="18"/>
          <w:szCs w:val="18"/>
        </w:rPr>
        <w:t>Bassil</w:t>
      </w:r>
      <w:proofErr w:type="spellEnd"/>
      <w:r w:rsidRPr="003811F4">
        <w:rPr>
          <w:sz w:val="18"/>
          <w:szCs w:val="18"/>
        </w:rPr>
        <w:t>, S. (2009). Elephant [Photograph]. Wikimedia Commons. https://commons.wikimedia.org/wiki/File:Elephant.jpg</w:t>
      </w:r>
    </w:p>
    <w:p w14:paraId="4400BF59" w14:textId="2074623C" w:rsid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</w:p>
    <w:p w14:paraId="2BE964E6" w14:textId="7C296440" w:rsidR="003811F4" w:rsidRDefault="003811F4" w:rsidP="00AB22AA">
      <w:pPr>
        <w:pStyle w:val="BodyText"/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Giraud, P. (2006). </w:t>
      </w:r>
      <w:proofErr w:type="spellStart"/>
      <w:r>
        <w:rPr>
          <w:sz w:val="18"/>
          <w:szCs w:val="18"/>
        </w:rPr>
        <w:t>Namibie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Etosha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Girafe</w:t>
      </w:r>
      <w:proofErr w:type="spellEnd"/>
      <w:r>
        <w:rPr>
          <w:sz w:val="18"/>
          <w:szCs w:val="18"/>
        </w:rPr>
        <w:t xml:space="preserve"> 02 [Photograph]. Wikimedia Commons. </w:t>
      </w:r>
      <w:hyperlink r:id="rId32" w:history="1">
        <w:r w:rsidRPr="005A4AE5">
          <w:rPr>
            <w:rStyle w:val="Hyperlink"/>
            <w:sz w:val="18"/>
            <w:szCs w:val="18"/>
          </w:rPr>
          <w:t>https://commons.wikimedia.org/wiki/File:Namibie_Etosha_Girafe_02.jpg</w:t>
        </w:r>
      </w:hyperlink>
    </w:p>
    <w:p w14:paraId="14731D78" w14:textId="5AF7DAAB" w:rsidR="003811F4" w:rsidRDefault="003811F4" w:rsidP="00AB22AA">
      <w:pPr>
        <w:pStyle w:val="BodyText"/>
        <w:spacing w:after="0" w:line="240" w:lineRule="auto"/>
        <w:rPr>
          <w:sz w:val="18"/>
          <w:szCs w:val="18"/>
        </w:rPr>
      </w:pPr>
    </w:p>
    <w:p w14:paraId="718CAFDB" w14:textId="74E8AC39" w:rsidR="003811F4" w:rsidRPr="00AB22AA" w:rsidRDefault="003811F4" w:rsidP="00AB22AA">
      <w:pPr>
        <w:pStyle w:val="BodyText"/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Balboa, C. J. (2007). Red eyed tree frog edit2 [Photograph]. Wikimedia Commons. </w:t>
      </w:r>
      <w:r w:rsidRPr="003811F4">
        <w:rPr>
          <w:sz w:val="18"/>
          <w:szCs w:val="18"/>
        </w:rPr>
        <w:t>https://commons.wikimedia.org/wiki/File:Red_eyed_tree_frog_edit2.jpg</w:t>
      </w:r>
    </w:p>
    <w:sectPr w:rsidR="003811F4" w:rsidRPr="00AB22AA">
      <w:headerReference w:type="even" r:id="rId33"/>
      <w:headerReference w:type="default" r:id="rId34"/>
      <w:footerReference w:type="default" r:id="rId35"/>
      <w:headerReference w:type="first" r:id="rId3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84C77" w14:textId="77777777" w:rsidR="002F2E13" w:rsidRDefault="002F2E13" w:rsidP="00293785">
      <w:pPr>
        <w:spacing w:after="0" w:line="240" w:lineRule="auto"/>
      </w:pPr>
      <w:r>
        <w:separator/>
      </w:r>
    </w:p>
  </w:endnote>
  <w:endnote w:type="continuationSeparator" w:id="0">
    <w:p w14:paraId="0110702A" w14:textId="77777777" w:rsidR="002F2E13" w:rsidRDefault="002F2E13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123B9" w14:textId="3B78B8B7" w:rsidR="00293785" w:rsidRDefault="009262CA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1532A29" wp14:editId="75617969">
          <wp:simplePos x="0" y="0"/>
          <wp:positionH relativeFrom="column">
            <wp:posOffset>914400</wp:posOffset>
          </wp:positionH>
          <wp:positionV relativeFrom="paragraph">
            <wp:posOffset>-152400</wp:posOffset>
          </wp:positionV>
          <wp:extent cx="5943600" cy="642620"/>
          <wp:effectExtent l="0" t="0" r="0" b="508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683989" w14:textId="77777777" w:rsidR="002F2E13" w:rsidRDefault="002F2E13" w:rsidP="00293785">
      <w:pPr>
        <w:spacing w:after="0" w:line="240" w:lineRule="auto"/>
      </w:pPr>
      <w:r>
        <w:separator/>
      </w:r>
    </w:p>
  </w:footnote>
  <w:footnote w:type="continuationSeparator" w:id="0">
    <w:p w14:paraId="093F9F28" w14:textId="77777777" w:rsidR="002F2E13" w:rsidRDefault="002F2E13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1D95B" w14:textId="77777777" w:rsidR="003F1CA5" w:rsidRDefault="003F1C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0C8D9" w14:textId="77777777" w:rsidR="003F1CA5" w:rsidRDefault="003F1CA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70C68" w14:textId="77777777" w:rsidR="003F1CA5" w:rsidRDefault="003F1C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788996">
    <w:abstractNumId w:val="6"/>
  </w:num>
  <w:num w:numId="2" w16cid:durableId="146556627">
    <w:abstractNumId w:val="7"/>
  </w:num>
  <w:num w:numId="3" w16cid:durableId="1387334925">
    <w:abstractNumId w:val="0"/>
  </w:num>
  <w:num w:numId="4" w16cid:durableId="1689408539">
    <w:abstractNumId w:val="2"/>
  </w:num>
  <w:num w:numId="5" w16cid:durableId="547646668">
    <w:abstractNumId w:val="3"/>
  </w:num>
  <w:num w:numId="6" w16cid:durableId="480079475">
    <w:abstractNumId w:val="5"/>
  </w:num>
  <w:num w:numId="7" w16cid:durableId="1024863129">
    <w:abstractNumId w:val="4"/>
  </w:num>
  <w:num w:numId="8" w16cid:durableId="1295863789">
    <w:abstractNumId w:val="8"/>
  </w:num>
  <w:num w:numId="9" w16cid:durableId="1048140081">
    <w:abstractNumId w:val="9"/>
  </w:num>
  <w:num w:numId="10" w16cid:durableId="1471896044">
    <w:abstractNumId w:val="10"/>
  </w:num>
  <w:num w:numId="11" w16cid:durableId="14345186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516"/>
    <w:rsid w:val="0004006F"/>
    <w:rsid w:val="00053775"/>
    <w:rsid w:val="0005619A"/>
    <w:rsid w:val="0008589D"/>
    <w:rsid w:val="000C1800"/>
    <w:rsid w:val="0011259B"/>
    <w:rsid w:val="00116FDD"/>
    <w:rsid w:val="0012423D"/>
    <w:rsid w:val="00125621"/>
    <w:rsid w:val="00127E48"/>
    <w:rsid w:val="001A3324"/>
    <w:rsid w:val="001A7919"/>
    <w:rsid w:val="001D0BBF"/>
    <w:rsid w:val="001E1F85"/>
    <w:rsid w:val="001F10AA"/>
    <w:rsid w:val="001F125D"/>
    <w:rsid w:val="002315DE"/>
    <w:rsid w:val="002345CC"/>
    <w:rsid w:val="00293785"/>
    <w:rsid w:val="002C0879"/>
    <w:rsid w:val="002C37B4"/>
    <w:rsid w:val="002F2E13"/>
    <w:rsid w:val="00322C38"/>
    <w:rsid w:val="00337F78"/>
    <w:rsid w:val="0036040A"/>
    <w:rsid w:val="003811F4"/>
    <w:rsid w:val="00397FA9"/>
    <w:rsid w:val="003E3516"/>
    <w:rsid w:val="003F1CA5"/>
    <w:rsid w:val="00446C13"/>
    <w:rsid w:val="005078B4"/>
    <w:rsid w:val="0053328A"/>
    <w:rsid w:val="00536584"/>
    <w:rsid w:val="00540FC6"/>
    <w:rsid w:val="005511B6"/>
    <w:rsid w:val="00553C98"/>
    <w:rsid w:val="00566601"/>
    <w:rsid w:val="005A7635"/>
    <w:rsid w:val="005C0A57"/>
    <w:rsid w:val="006010D7"/>
    <w:rsid w:val="006423F2"/>
    <w:rsid w:val="00645D7F"/>
    <w:rsid w:val="00656940"/>
    <w:rsid w:val="00665274"/>
    <w:rsid w:val="00666C03"/>
    <w:rsid w:val="00686DAB"/>
    <w:rsid w:val="006B4CC2"/>
    <w:rsid w:val="006E0EA0"/>
    <w:rsid w:val="006E1542"/>
    <w:rsid w:val="00721EA4"/>
    <w:rsid w:val="007236BB"/>
    <w:rsid w:val="00797CB5"/>
    <w:rsid w:val="007A35A9"/>
    <w:rsid w:val="007B055F"/>
    <w:rsid w:val="007C36E9"/>
    <w:rsid w:val="007E6F1D"/>
    <w:rsid w:val="008539BE"/>
    <w:rsid w:val="008761C8"/>
    <w:rsid w:val="00880013"/>
    <w:rsid w:val="008856F2"/>
    <w:rsid w:val="008920A4"/>
    <w:rsid w:val="008F5386"/>
    <w:rsid w:val="00913172"/>
    <w:rsid w:val="009262CA"/>
    <w:rsid w:val="00981E19"/>
    <w:rsid w:val="009836C5"/>
    <w:rsid w:val="009B52E4"/>
    <w:rsid w:val="009D6E8D"/>
    <w:rsid w:val="00A101E8"/>
    <w:rsid w:val="00AB22AA"/>
    <w:rsid w:val="00AC349E"/>
    <w:rsid w:val="00B0335A"/>
    <w:rsid w:val="00B3475F"/>
    <w:rsid w:val="00B92DBF"/>
    <w:rsid w:val="00BD119F"/>
    <w:rsid w:val="00C60185"/>
    <w:rsid w:val="00C73EA1"/>
    <w:rsid w:val="00C8524A"/>
    <w:rsid w:val="00CB4974"/>
    <w:rsid w:val="00CC4F77"/>
    <w:rsid w:val="00CD3CF6"/>
    <w:rsid w:val="00CD602A"/>
    <w:rsid w:val="00CE336D"/>
    <w:rsid w:val="00CF192F"/>
    <w:rsid w:val="00D106FF"/>
    <w:rsid w:val="00D11E48"/>
    <w:rsid w:val="00D626EB"/>
    <w:rsid w:val="00DB126F"/>
    <w:rsid w:val="00DC1267"/>
    <w:rsid w:val="00DC7A6D"/>
    <w:rsid w:val="00E43680"/>
    <w:rsid w:val="00E61E47"/>
    <w:rsid w:val="00ED24C8"/>
    <w:rsid w:val="00EE10F6"/>
    <w:rsid w:val="00EE2561"/>
    <w:rsid w:val="00F051F1"/>
    <w:rsid w:val="00F377E2"/>
    <w:rsid w:val="00F50748"/>
    <w:rsid w:val="00F72D02"/>
    <w:rsid w:val="00F77736"/>
    <w:rsid w:val="00FC4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26703A"/>
  <w15:docId w15:val="{BAAD78C2-1127-4F8D-99C4-503989ADF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AB22AA"/>
    <w:rPr>
      <w:color w:val="A2667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s://commons.wikimedia.org/wiki/File:Namibie_Etosha_Girafe_02.jpg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la%20-%20Work\OneDrive%20-%20University%20of%20Oklahoma\Documents\Custom%20Office%20Templates\TEMPLATE%20Vertical%20LEARN%20Attachment%20with%20Instructions.dotx" TargetMode="External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C:\Users\Daniella - Work\OneDrive - University of Oklahoma\Documents\Custom Office Templates\TEMPLATE Vertical LEARN Attachment with Instructions.dotx</Template>
  <TotalTime>1</TotalTime>
  <Pages>5</Pages>
  <Words>390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Adjectives Can Make Things More Beautiful!</vt:lpstr>
    </vt:vector>
  </TitlesOfParts>
  <Manager/>
  <Company/>
  <LinksUpToDate>false</LinksUpToDate>
  <CharactersWithSpaces>2611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Adjectives Can Make Things More Beautiful!</dc:title>
  <dc:subject/>
  <dc:creator>K20 Center</dc:creator>
  <cp:keywords/>
  <dc:description/>
  <cp:lastModifiedBy>Marcelli, Ann N.</cp:lastModifiedBy>
  <cp:revision>3</cp:revision>
  <cp:lastPrinted>2016-07-14T14:08:00Z</cp:lastPrinted>
  <dcterms:created xsi:type="dcterms:W3CDTF">2022-06-14T14:47:00Z</dcterms:created>
  <dcterms:modified xsi:type="dcterms:W3CDTF">2022-07-06T17:31:00Z</dcterms:modified>
  <cp:category/>
</cp:coreProperties>
</file>