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70500E00" w:rsidR="00446C13" w:rsidRPr="00215143" w:rsidRDefault="00F6397C" w:rsidP="00C20A79">
      <w:pPr>
        <w:pStyle w:val="Title"/>
        <w:rPr>
          <w:lang w:val="es-ES"/>
        </w:rPr>
      </w:pPr>
      <w:r w:rsidRPr="00215143">
        <w:rPr>
          <w:lang w:val="es-ES"/>
        </w:rPr>
        <w:t xml:space="preserve">empareja las tarjetas: </w:t>
      </w:r>
      <w:r w:rsidR="00961D16" w:rsidRPr="00215143">
        <w:rPr>
          <w:lang w:val="es-ES"/>
        </w:rPr>
        <w:t>biom</w:t>
      </w:r>
      <w:r w:rsidR="00C20A79" w:rsidRPr="00215143">
        <w:rPr>
          <w:lang w:val="es-ES"/>
        </w:rPr>
        <w:t>í</w:t>
      </w:r>
      <w:r w:rsidR="00961D16" w:rsidRPr="00215143">
        <w:rPr>
          <w:lang w:val="es-ES"/>
        </w:rPr>
        <w:t>mesis</w:t>
      </w:r>
    </w:p>
    <w:tbl>
      <w:tblPr>
        <w:tblStyle w:val="TableGrid"/>
        <w:tblW w:w="9535" w:type="dxa"/>
        <w:tblCellMar>
          <w:top w:w="187" w:type="dxa"/>
        </w:tblCellMar>
        <w:tblLook w:val="04A0" w:firstRow="1" w:lastRow="0" w:firstColumn="1" w:lastColumn="0" w:noHBand="0" w:noVBand="1"/>
      </w:tblPr>
      <w:tblGrid>
        <w:gridCol w:w="4767"/>
        <w:gridCol w:w="4768"/>
      </w:tblGrid>
      <w:tr w:rsidR="00B13F33" w:rsidRPr="00215143" w14:paraId="43A49675" w14:textId="77777777" w:rsidTr="00B13F33">
        <w:trPr>
          <w:trHeight w:val="2160"/>
        </w:trPr>
        <w:tc>
          <w:tcPr>
            <w:tcW w:w="4767" w:type="dxa"/>
          </w:tcPr>
          <w:p w14:paraId="0483FB35" w14:textId="3EC30941" w:rsidR="00B13F33" w:rsidRPr="00215143" w:rsidRDefault="00B13F33" w:rsidP="00B13F33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anchor distT="0" distB="0" distL="114300" distR="114300" simplePos="0" relativeHeight="251691008" behindDoc="0" locked="0" layoutInCell="1" allowOverlap="1" wp14:anchorId="5D6E679C" wp14:editId="4B8FA913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-7620</wp:posOffset>
                  </wp:positionV>
                  <wp:extent cx="2451100" cy="1308100"/>
                  <wp:effectExtent l="0" t="0" r="0" b="0"/>
                  <wp:wrapTopAndBottom/>
                  <wp:docPr id="21" name="Picture 21" descr="A picture containing plane, airplane, aircraft, j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plane, airplane, aircraft, je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A</w:t>
            </w:r>
            <w:r w:rsidR="0022636E"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vión</w:t>
            </w:r>
          </w:p>
        </w:tc>
        <w:tc>
          <w:tcPr>
            <w:tcW w:w="4768" w:type="dxa"/>
            <w:vAlign w:val="bottom"/>
          </w:tcPr>
          <w:p w14:paraId="5648D873" w14:textId="5264D99F" w:rsidR="00B13F33" w:rsidRPr="00215143" w:rsidRDefault="00B13F33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anchor distT="0" distB="0" distL="114300" distR="114300" simplePos="0" relativeHeight="251692032" behindDoc="0" locked="0" layoutInCell="1" allowOverlap="1" wp14:anchorId="2D2C3B8F" wp14:editId="78A70D5F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-8255</wp:posOffset>
                  </wp:positionV>
                  <wp:extent cx="2578100" cy="1460500"/>
                  <wp:effectExtent l="0" t="0" r="0" b="0"/>
                  <wp:wrapTopAndBottom/>
                  <wp:docPr id="22" name="Picture 22" descr="A seagull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seagull flying in the sk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5143" w:rsidRPr="00215143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Alas</w:t>
            </w:r>
          </w:p>
        </w:tc>
      </w:tr>
      <w:tr w:rsidR="003D7646" w:rsidRPr="00215143" w14:paraId="245A42BB" w14:textId="77777777" w:rsidTr="00B13F33">
        <w:trPr>
          <w:trHeight w:val="2160"/>
        </w:trPr>
        <w:tc>
          <w:tcPr>
            <w:tcW w:w="4767" w:type="dxa"/>
          </w:tcPr>
          <w:p w14:paraId="5DECAB4D" w14:textId="4E0C693C" w:rsidR="00475793" w:rsidRPr="00215143" w:rsidRDefault="00B13F33" w:rsidP="00B13F33">
            <w:pPr>
              <w:jc w:val="center"/>
              <w:rPr>
                <w:sz w:val="36"/>
                <w:szCs w:val="36"/>
                <w:lang w:val="es-ES"/>
              </w:rPr>
            </w:pPr>
            <w:r w:rsidRPr="00215143">
              <w:rPr>
                <w:noProof/>
                <w:sz w:val="36"/>
                <w:szCs w:val="36"/>
                <w:lang w:val="es-ES"/>
              </w:rPr>
              <w:drawing>
                <wp:anchor distT="0" distB="0" distL="114300" distR="114300" simplePos="0" relativeHeight="251689984" behindDoc="0" locked="0" layoutInCell="1" allowOverlap="1" wp14:anchorId="30C77665" wp14:editId="6A20B9A2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297</wp:posOffset>
                  </wp:positionV>
                  <wp:extent cx="2021746" cy="1547899"/>
                  <wp:effectExtent l="0" t="0" r="0" b="1905"/>
                  <wp:wrapTopAndBottom/>
                  <wp:docPr id="20" name="Picture 20" descr="A picture containing sky, outdoor, blue,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sky, outdoor, blue, outdoor objec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46" cy="154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E44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Ventosa</w:t>
            </w:r>
          </w:p>
        </w:tc>
        <w:tc>
          <w:tcPr>
            <w:tcW w:w="4768" w:type="dxa"/>
            <w:vAlign w:val="bottom"/>
          </w:tcPr>
          <w:p w14:paraId="5B74A13B" w14:textId="6C2D1DED" w:rsidR="00475793" w:rsidRPr="00215143" w:rsidRDefault="003D7646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inline distT="0" distB="0" distL="0" distR="0" wp14:anchorId="59E4CD0D" wp14:editId="29EB7773">
                  <wp:extent cx="2402222" cy="1611491"/>
                  <wp:effectExtent l="0" t="0" r="0" b="1905"/>
                  <wp:docPr id="23" name="Picture 23" descr="A picture containing invertebrate, octop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invertebrate, octopu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94" cy="162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5143" w:rsidRPr="00215143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Tentáculos de pulpo</w:t>
            </w:r>
          </w:p>
        </w:tc>
      </w:tr>
      <w:tr w:rsidR="003D7646" w:rsidRPr="00215143" w14:paraId="702A5A52" w14:textId="77777777" w:rsidTr="00B13F33">
        <w:trPr>
          <w:trHeight w:val="2160"/>
        </w:trPr>
        <w:tc>
          <w:tcPr>
            <w:tcW w:w="4767" w:type="dxa"/>
            <w:vAlign w:val="bottom"/>
          </w:tcPr>
          <w:p w14:paraId="35BEC1CC" w14:textId="3099B846" w:rsidR="00475793" w:rsidRPr="00215143" w:rsidRDefault="001E78C6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anchor distT="0" distB="0" distL="114300" distR="114300" simplePos="0" relativeHeight="251687936" behindDoc="0" locked="0" layoutInCell="1" allowOverlap="1" wp14:anchorId="2F9CF355" wp14:editId="4B6103F6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-7620</wp:posOffset>
                  </wp:positionV>
                  <wp:extent cx="2218944" cy="1664208"/>
                  <wp:effectExtent l="0" t="0" r="3810" b="0"/>
                  <wp:wrapTopAndBottom/>
                  <wp:docPr id="4" name="Picture 4" descr="A child wearing a pink helm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hild wearing a pink helme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44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3CB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Casco</w:t>
            </w:r>
          </w:p>
        </w:tc>
        <w:tc>
          <w:tcPr>
            <w:tcW w:w="4768" w:type="dxa"/>
            <w:vAlign w:val="bottom"/>
          </w:tcPr>
          <w:p w14:paraId="721D7BFC" w14:textId="4E388DF3" w:rsidR="00475793" w:rsidRPr="00215143" w:rsidRDefault="00A61151" w:rsidP="00475793">
            <w:pPr>
              <w:jc w:val="center"/>
              <w:rPr>
                <w:sz w:val="36"/>
                <w:szCs w:val="36"/>
                <w:lang w:val="es-ES"/>
              </w:rPr>
            </w:pPr>
            <w:r w:rsidRPr="00215143">
              <w:rPr>
                <w:noProof/>
                <w:sz w:val="36"/>
                <w:szCs w:val="36"/>
                <w:lang w:val="es-ES"/>
              </w:rPr>
              <w:drawing>
                <wp:inline distT="0" distB="0" distL="0" distR="0" wp14:anchorId="4D4A8265" wp14:editId="7336BF5C">
                  <wp:extent cx="2503648" cy="1658667"/>
                  <wp:effectExtent l="0" t="0" r="0" b="5080"/>
                  <wp:docPr id="11" name="Picture 11" descr="A turtle on the 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turtle on the ground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89" cy="16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3CB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Caparazón de tortuga</w:t>
            </w:r>
          </w:p>
        </w:tc>
      </w:tr>
      <w:tr w:rsidR="003D7646" w:rsidRPr="00215143" w14:paraId="0002A104" w14:textId="77777777" w:rsidTr="00B13F33">
        <w:trPr>
          <w:trHeight w:val="2881"/>
        </w:trPr>
        <w:tc>
          <w:tcPr>
            <w:tcW w:w="4767" w:type="dxa"/>
            <w:vAlign w:val="center"/>
          </w:tcPr>
          <w:p w14:paraId="23D7EBA9" w14:textId="77EBB51B" w:rsidR="00475793" w:rsidRPr="00215143" w:rsidRDefault="00A61151" w:rsidP="00475793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inline distT="0" distB="0" distL="0" distR="0" wp14:anchorId="0DA86CB8" wp14:editId="6B4A7C82">
                  <wp:extent cx="2438400" cy="1625600"/>
                  <wp:effectExtent l="0" t="0" r="0" b="0"/>
                  <wp:docPr id="12" name="Picture 12" descr="A close up of a bu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 up of a bug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3CB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Aguijón de zancudo</w:t>
            </w:r>
          </w:p>
        </w:tc>
        <w:tc>
          <w:tcPr>
            <w:tcW w:w="4768" w:type="dxa"/>
          </w:tcPr>
          <w:p w14:paraId="2D786D37" w14:textId="1C4627EE" w:rsidR="00475793" w:rsidRPr="00215143" w:rsidRDefault="00AB3873" w:rsidP="00475793">
            <w:pPr>
              <w:jc w:val="center"/>
              <w:rPr>
                <w:sz w:val="36"/>
                <w:szCs w:val="36"/>
                <w:lang w:val="es-ES"/>
              </w:rPr>
            </w:pPr>
            <w:r w:rsidRPr="00215143">
              <w:rPr>
                <w:noProof/>
                <w:sz w:val="36"/>
                <w:szCs w:val="36"/>
                <w:lang w:val="es-ES"/>
              </w:rPr>
              <w:drawing>
                <wp:inline distT="0" distB="0" distL="0" distR="0" wp14:anchorId="7ADBDB46" wp14:editId="18E35BD0">
                  <wp:extent cx="2487266" cy="1658177"/>
                  <wp:effectExtent l="0" t="0" r="254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50" cy="16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3CB" w:rsidRPr="004F33CB"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Aguja</w:t>
            </w:r>
          </w:p>
        </w:tc>
      </w:tr>
      <w:tr w:rsidR="003D7646" w:rsidRPr="00215143" w14:paraId="10D88C37" w14:textId="77777777" w:rsidTr="00B13F33">
        <w:trPr>
          <w:trHeight w:val="2160"/>
        </w:trPr>
        <w:tc>
          <w:tcPr>
            <w:tcW w:w="4767" w:type="dxa"/>
          </w:tcPr>
          <w:p w14:paraId="5A736BA3" w14:textId="3D799433" w:rsidR="00BC2DF4" w:rsidRPr="00215143" w:rsidRDefault="00343CB2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lastRenderedPageBreak/>
              <w:drawing>
                <wp:inline distT="0" distB="0" distL="0" distR="0" wp14:anchorId="758D8164" wp14:editId="5D6D0B23">
                  <wp:extent cx="2561765" cy="1709212"/>
                  <wp:effectExtent l="0" t="0" r="3810" b="5715"/>
                  <wp:docPr id="13" name="Picture 13" descr="A polar bear walking on i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olar bear walking on ic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510" cy="17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E44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Oso p</w:t>
            </w:r>
            <w:r w:rsidR="00BC2DF4"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olar</w:t>
            </w:r>
          </w:p>
        </w:tc>
        <w:tc>
          <w:tcPr>
            <w:tcW w:w="4768" w:type="dxa"/>
          </w:tcPr>
          <w:p w14:paraId="18F52D53" w14:textId="7F65EBB4" w:rsidR="00BC2DF4" w:rsidRPr="0021514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drawing>
                <wp:anchor distT="0" distB="0" distL="114300" distR="114300" simplePos="0" relativeHeight="251677696" behindDoc="0" locked="0" layoutInCell="1" allowOverlap="1" wp14:anchorId="43BD04EF" wp14:editId="62797F0E">
                  <wp:simplePos x="0" y="0"/>
                  <wp:positionH relativeFrom="column">
                    <wp:posOffset>95454</wp:posOffset>
                  </wp:positionH>
                  <wp:positionV relativeFrom="paragraph">
                    <wp:posOffset>0</wp:posOffset>
                  </wp:positionV>
                  <wp:extent cx="2709545" cy="1552575"/>
                  <wp:effectExtent l="0" t="0" r="0" b="0"/>
                  <wp:wrapThrough wrapText="bothSides">
                    <wp:wrapPolygon edited="0">
                      <wp:start x="0" y="0"/>
                      <wp:lineTo x="0" y="21379"/>
                      <wp:lineTo x="21463" y="21379"/>
                      <wp:lineTo x="21463" y="0"/>
                      <wp:lineTo x="0" y="0"/>
                    </wp:wrapPolygon>
                  </wp:wrapThrough>
                  <wp:docPr id="35" name="Picture 35" descr="Free Images : snow, winter, girl, white, spring, wea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Free Images : snow, winter, girl, white, spring, weather ..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E44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Abrigo</w:t>
            </w:r>
          </w:p>
        </w:tc>
      </w:tr>
      <w:tr w:rsidR="003D7646" w:rsidRPr="00215143" w14:paraId="2C2742A5" w14:textId="77777777" w:rsidTr="00B13F33">
        <w:trPr>
          <w:trHeight w:val="2160"/>
        </w:trPr>
        <w:tc>
          <w:tcPr>
            <w:tcW w:w="4767" w:type="dxa"/>
            <w:vAlign w:val="center"/>
          </w:tcPr>
          <w:p w14:paraId="6428CCEF" w14:textId="0AD267EF" w:rsidR="00BC2DF4" w:rsidRPr="00215143" w:rsidRDefault="00980533" w:rsidP="00AB3873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drawing>
                <wp:anchor distT="0" distB="0" distL="114300" distR="114300" simplePos="0" relativeHeight="251688960" behindDoc="0" locked="0" layoutInCell="1" allowOverlap="1" wp14:anchorId="2C291DE6" wp14:editId="3B9C41C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-1747520</wp:posOffset>
                  </wp:positionV>
                  <wp:extent cx="2160270" cy="1710690"/>
                  <wp:effectExtent l="0" t="0" r="0" b="3810"/>
                  <wp:wrapTopAndBottom/>
                  <wp:docPr id="15" name="Picture 15" descr="A person in a garm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in a garment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F01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t>Traje aéreo</w:t>
            </w:r>
          </w:p>
        </w:tc>
        <w:tc>
          <w:tcPr>
            <w:tcW w:w="4768" w:type="dxa"/>
          </w:tcPr>
          <w:p w14:paraId="0C4AC9AA" w14:textId="35DF84F6" w:rsidR="00BC2DF4" w:rsidRPr="0021514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lang w:val="es-ES"/>
              </w:rPr>
              <w:drawing>
                <wp:anchor distT="0" distB="0" distL="114300" distR="114300" simplePos="0" relativeHeight="251681792" behindDoc="0" locked="0" layoutInCell="1" allowOverlap="1" wp14:anchorId="1A6711B1" wp14:editId="6BF4BB4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0</wp:posOffset>
                  </wp:positionV>
                  <wp:extent cx="2525395" cy="1642745"/>
                  <wp:effectExtent l="0" t="0" r="1905" b="0"/>
                  <wp:wrapThrough wrapText="bothSides">
                    <wp:wrapPolygon edited="0">
                      <wp:start x="0" y="0"/>
                      <wp:lineTo x="0" y="21375"/>
                      <wp:lineTo x="21508" y="21375"/>
                      <wp:lineTo x="21508" y="0"/>
                      <wp:lineTo x="0" y="0"/>
                    </wp:wrapPolygon>
                  </wp:wrapThrough>
                  <wp:docPr id="25" name="Picture 25" descr="Flying Squirrel, Smithsonian Museum of Natural History, Washington D.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ying Squirrel, Smithsonian Museum of Natural History, Washington D.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E44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t>Ardilla voladora</w:t>
            </w:r>
          </w:p>
        </w:tc>
      </w:tr>
      <w:tr w:rsidR="003D7646" w:rsidRPr="00215143" w14:paraId="17DA8697" w14:textId="77777777" w:rsidTr="00B13F33">
        <w:trPr>
          <w:trHeight w:val="2160"/>
        </w:trPr>
        <w:tc>
          <w:tcPr>
            <w:tcW w:w="4767" w:type="dxa"/>
          </w:tcPr>
          <w:p w14:paraId="46576707" w14:textId="7650BA1B" w:rsidR="00BC2DF4" w:rsidRPr="00215143" w:rsidRDefault="00BC2DF4" w:rsidP="00AB3873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drawing>
                <wp:anchor distT="0" distB="0" distL="114300" distR="114300" simplePos="0" relativeHeight="251683840" behindDoc="0" locked="0" layoutInCell="1" allowOverlap="1" wp14:anchorId="6A8EDAA4" wp14:editId="033316E7">
                  <wp:simplePos x="0" y="0"/>
                  <wp:positionH relativeFrom="column">
                    <wp:posOffset>228769</wp:posOffset>
                  </wp:positionH>
                  <wp:positionV relativeFrom="paragraph">
                    <wp:posOffset>635</wp:posOffset>
                  </wp:positionV>
                  <wp:extent cx="2495550" cy="1391920"/>
                  <wp:effectExtent l="0" t="0" r="0" b="5080"/>
                  <wp:wrapTopAndBottom/>
                  <wp:docPr id="39" name="Picture 39" descr="Download Jungle Tree Photos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Download Jungle Tree Photos HQ PNG Image | FreePNGIm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E44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t>Árbol</w:t>
            </w:r>
          </w:p>
        </w:tc>
        <w:tc>
          <w:tcPr>
            <w:tcW w:w="4768" w:type="dxa"/>
            <w:vAlign w:val="bottom"/>
          </w:tcPr>
          <w:p w14:paraId="4CC259F0" w14:textId="06F7AE91" w:rsidR="00BC2DF4" w:rsidRPr="00215143" w:rsidRDefault="00BC2DF4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anchor distT="0" distB="0" distL="114300" distR="114300" simplePos="0" relativeHeight="251685888" behindDoc="0" locked="0" layoutInCell="1" allowOverlap="1" wp14:anchorId="20DBA5D2" wp14:editId="2ABF99F4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-12065</wp:posOffset>
                  </wp:positionV>
                  <wp:extent cx="2206625" cy="1391920"/>
                  <wp:effectExtent l="0" t="0" r="3175" b="5080"/>
                  <wp:wrapThrough wrapText="bothSides">
                    <wp:wrapPolygon edited="0">
                      <wp:start x="0" y="0"/>
                      <wp:lineTo x="0" y="21482"/>
                      <wp:lineTo x="21507" y="21482"/>
                      <wp:lineTo x="21507" y="0"/>
                      <wp:lineTo x="0" y="0"/>
                    </wp:wrapPolygon>
                  </wp:wrapThrough>
                  <wp:docPr id="42" name="Picture 42" descr="Patio Umbrella on Sand ·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atio Umbrella on Sand · Free Stock Phot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8434C" w14:textId="38ECC2D7" w:rsidR="00BC2DF4" w:rsidRPr="007B0E44" w:rsidRDefault="007B0E44" w:rsidP="00BC2DF4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</w:pPr>
            <w:r w:rsidRPr="007B0E44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Parasol</w:t>
            </w:r>
          </w:p>
        </w:tc>
      </w:tr>
      <w:tr w:rsidR="003D7646" w:rsidRPr="00215143" w14:paraId="5BFB7CB7" w14:textId="77777777" w:rsidTr="00B13F33">
        <w:trPr>
          <w:trHeight w:val="2160"/>
        </w:trPr>
        <w:tc>
          <w:tcPr>
            <w:tcW w:w="4767" w:type="dxa"/>
          </w:tcPr>
          <w:p w14:paraId="6D01D8D8" w14:textId="574C9BAE" w:rsidR="00BC2DF4" w:rsidRPr="00215143" w:rsidRDefault="00445A2B" w:rsidP="00BC2DF4">
            <w:pPr>
              <w:jc w:val="center"/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40"/>
                <w:szCs w:val="40"/>
                <w:lang w:val="es-ES"/>
              </w:rPr>
              <w:drawing>
                <wp:inline distT="0" distB="0" distL="0" distR="0" wp14:anchorId="30FD3F20" wp14:editId="423EF5F8">
                  <wp:extent cx="2424418" cy="1618035"/>
                  <wp:effectExtent l="0" t="0" r="1905" b="0"/>
                  <wp:docPr id="18" name="Picture 18" descr="A picture containing black,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black, fish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90" cy="163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D1EA3" w14:textId="4ED99494" w:rsidR="00BC2DF4" w:rsidRPr="00215143" w:rsidRDefault="00882347" w:rsidP="00BC2DF4">
            <w:pPr>
              <w:tabs>
                <w:tab w:val="left" w:pos="3045"/>
              </w:tabs>
              <w:jc w:val="center"/>
              <w:rPr>
                <w:rFonts w:asciiTheme="minorHAnsi" w:hAnsiTheme="minorHAnsi" w:cstheme="minorHAnsi"/>
                <w:sz w:val="36"/>
                <w:szCs w:val="36"/>
                <w:lang w:val="es-ES"/>
              </w:rPr>
            </w:pPr>
            <w:r>
              <w:rPr>
                <w:rFonts w:asciiTheme="minorHAnsi" w:hAnsiTheme="minorHAnsi" w:cstheme="minorHAnsi"/>
                <w:sz w:val="36"/>
                <w:szCs w:val="36"/>
                <w:lang w:val="es-ES"/>
              </w:rPr>
              <w:t>Aleta de pez</w:t>
            </w:r>
          </w:p>
        </w:tc>
        <w:tc>
          <w:tcPr>
            <w:tcW w:w="4768" w:type="dxa"/>
            <w:vAlign w:val="center"/>
          </w:tcPr>
          <w:p w14:paraId="162D1E98" w14:textId="34003AED" w:rsidR="00BC2DF4" w:rsidRPr="00215143" w:rsidRDefault="001714C3" w:rsidP="001714C3">
            <w:pPr>
              <w:jc w:val="center"/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</w:pPr>
            <w:r w:rsidRPr="00215143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drawing>
                <wp:anchor distT="0" distB="0" distL="114300" distR="114300" simplePos="0" relativeHeight="251686912" behindDoc="0" locked="0" layoutInCell="1" allowOverlap="1" wp14:anchorId="7F6ED597" wp14:editId="63EE759C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-1833245</wp:posOffset>
                  </wp:positionV>
                  <wp:extent cx="2432685" cy="1824355"/>
                  <wp:effectExtent l="0" t="0" r="3810" b="3175"/>
                  <wp:wrapTopAndBottom/>
                  <wp:docPr id="16" name="Picture 16" descr="A picture containing water, outdoor, boat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water, outdoor, boat, gree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B18">
              <w:rPr>
                <w:rFonts w:asciiTheme="minorHAnsi" w:hAnsiTheme="minorHAnsi" w:cstheme="minorHAnsi"/>
                <w:noProof/>
                <w:sz w:val="36"/>
                <w:szCs w:val="36"/>
                <w:lang w:val="es-ES"/>
              </w:rPr>
              <w:t>Timón de barco</w:t>
            </w:r>
          </w:p>
        </w:tc>
      </w:tr>
    </w:tbl>
    <w:p w14:paraId="55E483A2" w14:textId="77777777" w:rsidR="00A51A5A" w:rsidRPr="00215143" w:rsidRDefault="001B6927" w:rsidP="00B277D9">
      <w:pPr>
        <w:pStyle w:val="Citation"/>
        <w:spacing w:after="115"/>
        <w:rPr>
          <w:rFonts w:cstheme="minorHAnsi"/>
          <w:color w:val="808080" w:themeColor="background2" w:themeShade="80"/>
          <w:szCs w:val="18"/>
          <w:lang w:val="es-ES"/>
        </w:rPr>
      </w:pPr>
      <w:r w:rsidRPr="00215143">
        <w:rPr>
          <w:rFonts w:cstheme="minorHAnsi"/>
          <w:color w:val="808080" w:themeColor="background2" w:themeShade="80"/>
          <w:szCs w:val="18"/>
          <w:lang w:val="es-ES"/>
        </w:rPr>
        <w:lastRenderedPageBreak/>
        <w:t xml:space="preserve">cloudmajor54 (2016). Business Jet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Gulfstream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G280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Gulfstream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G650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Gulfstream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G500/G550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Family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Aircraft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[Clip art]. IMGBIN.</w:t>
      </w:r>
    </w:p>
    <w:p w14:paraId="49DCB750" w14:textId="3CDA5036" w:rsidR="001B6927" w:rsidRPr="00215143" w:rsidRDefault="00087C0C" w:rsidP="00B277D9">
      <w:pPr>
        <w:pStyle w:val="Citation"/>
        <w:spacing w:after="115"/>
        <w:rPr>
          <w:rFonts w:cstheme="minorHAnsi"/>
          <w:color w:val="808080" w:themeColor="background2" w:themeShade="80"/>
          <w:szCs w:val="18"/>
          <w:lang w:val="es-ES"/>
        </w:rPr>
      </w:pPr>
      <w:hyperlink r:id="rId27" w:history="1">
        <w:r w:rsidR="00A51A5A" w:rsidRPr="00215143">
          <w:rPr>
            <w:rStyle w:val="Hyperlink"/>
            <w:rFonts w:cstheme="minorHAnsi"/>
            <w:color w:val="808080" w:themeColor="background2" w:themeShade="80"/>
            <w:szCs w:val="18"/>
            <w:lang w:val="es-ES"/>
          </w:rPr>
          <w:t>https://imgbin.com/png/gG2pJHwj/business-jet-gulfstream-g280-gulfstream-g650-gulfstream-g500-g550-family-aircraft-png</w:t>
        </w:r>
      </w:hyperlink>
      <w:r w:rsidR="001B6927"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</w:t>
      </w:r>
    </w:p>
    <w:p w14:paraId="71DDC2C4" w14:textId="3A1A178D" w:rsidR="00F647E6" w:rsidRPr="00215143" w:rsidRDefault="00835055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Pixabay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(2016). </w:t>
      </w:r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 xml:space="preserve">White and Grey </w:t>
      </w:r>
      <w:proofErr w:type="spellStart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>Bird</w:t>
      </w:r>
      <w:proofErr w:type="spellEnd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 xml:space="preserve"> </w:t>
      </w:r>
      <w:proofErr w:type="spellStart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>Flying</w:t>
      </w:r>
      <w:proofErr w:type="spellEnd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 xml:space="preserve"> </w:t>
      </w:r>
      <w:proofErr w:type="spellStart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>Freely</w:t>
      </w:r>
      <w:proofErr w:type="spellEnd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 xml:space="preserve"> at Blue </w:t>
      </w:r>
      <w:proofErr w:type="spellStart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>Cloudy</w:t>
      </w:r>
      <w:proofErr w:type="spellEnd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 xml:space="preserve"> </w:t>
      </w:r>
      <w:proofErr w:type="spellStart"/>
      <w:r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>Sky</w:t>
      </w:r>
      <w:proofErr w:type="spellEnd"/>
      <w:r w:rsidR="008D3C9B"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 xml:space="preserve"> [Clip art]</w:t>
      </w:r>
      <w:r w:rsidR="0011329F" w:rsidRPr="00215143">
        <w:rPr>
          <w:rStyle w:val="medium-title"/>
          <w:rFonts w:asciiTheme="minorHAnsi" w:hAnsiTheme="minorHAnsi" w:cstheme="minorHAnsi"/>
          <w:i/>
          <w:color w:val="808080" w:themeColor="background2" w:themeShade="80"/>
          <w:sz w:val="18"/>
          <w:szCs w:val="18"/>
          <w:shd w:val="clear" w:color="auto" w:fill="FFFFFF"/>
          <w:lang w:val="es-ES"/>
        </w:rPr>
        <w:t>.</w:t>
      </w:r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Pixabay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</w:t>
      </w:r>
      <w:hyperlink r:id="rId28" w:history="1">
        <w:r w:rsidR="0011329F" w:rsidRPr="0021514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  <w:lang w:val="es-ES"/>
          </w:rPr>
          <w:t>https://www.pexels.com/photo/white-and-grey-bird-flying-freely-at-blue-cloudy-sky-122439/</w:t>
        </w:r>
      </w:hyperlink>
    </w:p>
    <w:p w14:paraId="160646A1" w14:textId="55DE41AD" w:rsidR="00B13F33" w:rsidRPr="00215143" w:rsidRDefault="00B13F33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Couch-scratching-cats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(2021).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Suction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cup 2. Wikimedia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Commons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</w:t>
      </w:r>
      <w:hyperlink r:id="rId29" w:history="1">
        <w:r w:rsidRPr="0021514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  <w:lang w:val="es-ES"/>
          </w:rPr>
          <w:t>https://commons.wikimedia.org/wiki/File:Suction_cup_2.jpg</w:t>
        </w:r>
      </w:hyperlink>
    </w:p>
    <w:p w14:paraId="44086DB3" w14:textId="4D0D2EF7" w:rsidR="00B13F33" w:rsidRPr="00215143" w:rsidRDefault="003D7646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cocoparisienne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(2014).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Pixabay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. https://pixabay.com/photos/octopus-suction-cup-suction-cups-250101/</w:t>
      </w:r>
    </w:p>
    <w:p w14:paraId="3537BD2D" w14:textId="0266889E" w:rsidR="0011329F" w:rsidRPr="00215143" w:rsidRDefault="00F647E6" w:rsidP="00B277D9">
      <w:pPr>
        <w:pStyle w:val="Citation"/>
        <w:spacing w:after="115"/>
        <w:ind w:left="0" w:firstLine="0"/>
        <w:rPr>
          <w:rFonts w:cstheme="minorHAnsi"/>
          <w:color w:val="808080" w:themeColor="background2" w:themeShade="80"/>
          <w:szCs w:val="18"/>
          <w:lang w:val="es-ES"/>
        </w:rPr>
      </w:pPr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Brooks, J. (2007). Little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girl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in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pink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helmet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[Clip art]. Wikimedia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Commons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. </w:t>
      </w:r>
      <w:hyperlink r:id="rId30" w:history="1">
        <w:r w:rsidR="00A61151" w:rsidRPr="00215143">
          <w:rPr>
            <w:rStyle w:val="Hyperlink"/>
            <w:rFonts w:cstheme="minorHAnsi"/>
            <w:color w:val="808080" w:themeColor="background2" w:themeShade="80"/>
            <w:szCs w:val="18"/>
            <w:lang w:val="es-ES"/>
          </w:rPr>
          <w:t>https://commons.wikimedia.org/wiki/File:Little_girl_in_pink_helmet.jpg</w:t>
        </w:r>
      </w:hyperlink>
    </w:p>
    <w:p w14:paraId="4FA0A8B4" w14:textId="0A889B15" w:rsidR="00A61151" w:rsidRPr="00215143" w:rsidRDefault="00A61151" w:rsidP="00B277D9">
      <w:pPr>
        <w:pStyle w:val="Citation"/>
        <w:spacing w:after="115"/>
        <w:ind w:left="0" w:firstLine="0"/>
        <w:rPr>
          <w:rFonts w:cstheme="minorHAnsi"/>
          <w:color w:val="808080" w:themeColor="background2" w:themeShade="80"/>
          <w:szCs w:val="18"/>
          <w:lang w:val="es-ES"/>
        </w:rPr>
      </w:pPr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Virginia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State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Parks staff. (2011).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Turtle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(5817263612). Wikimedia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Commons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. </w:t>
      </w:r>
      <w:hyperlink r:id="rId31" w:history="1">
        <w:r w:rsidRPr="00215143">
          <w:rPr>
            <w:rStyle w:val="Hyperlink"/>
            <w:rFonts w:cstheme="minorHAnsi"/>
            <w:color w:val="808080" w:themeColor="background2" w:themeShade="80"/>
            <w:szCs w:val="18"/>
            <w:lang w:val="es-ES"/>
          </w:rPr>
          <w:t>https://commons.wikimedia.org/wiki/File:Turtle_(5817263612).jpg</w:t>
        </w:r>
      </w:hyperlink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 </w:t>
      </w:r>
    </w:p>
    <w:p w14:paraId="35B22077" w14:textId="7C402CB8" w:rsidR="00B277D9" w:rsidRPr="00215143" w:rsidRDefault="00B277D9" w:rsidP="00B277D9">
      <w:pPr>
        <w:pStyle w:val="FootnoteText"/>
        <w:spacing w:after="115"/>
        <w:rPr>
          <w:rFonts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Department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of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Foreign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Affairs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and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Trade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. (2013).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Mosquitoes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(10703811283. Wikimedia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Commons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.</w:t>
      </w:r>
      <w:r w:rsidRPr="00215143">
        <w:rPr>
          <w:color w:val="808080" w:themeColor="background2" w:themeShade="80"/>
          <w:lang w:val="es-ES"/>
        </w:rPr>
        <w:t xml:space="preserve"> </w:t>
      </w:r>
      <w:hyperlink r:id="rId32" w:history="1">
        <w:r w:rsidR="00980533" w:rsidRPr="00215143">
          <w:rPr>
            <w:rStyle w:val="Hyperlink"/>
            <w:rFonts w:cstheme="minorHAnsi"/>
            <w:i/>
            <w:color w:val="808080" w:themeColor="background2" w:themeShade="80"/>
            <w:sz w:val="18"/>
            <w:szCs w:val="18"/>
            <w:lang w:val="es-ES"/>
          </w:rPr>
          <w:t>https://commons.wikimedia.org/wiki/File:Mosquitoes_(10703811283).jpg</w:t>
        </w:r>
      </w:hyperlink>
    </w:p>
    <w:p w14:paraId="450078A4" w14:textId="26C6AA8A" w:rsidR="00445A2B" w:rsidRPr="00215143" w:rsidRDefault="00445A2B" w:rsidP="00B277D9">
      <w:pPr>
        <w:pStyle w:val="FootnoteText"/>
        <w:spacing w:after="115"/>
        <w:rPr>
          <w:rFonts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frolicsomepl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. (2016).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Pixabay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. https://pixabay.com/photos/syringe-glove-medical-blood-tests-1291129/</w:t>
      </w:r>
    </w:p>
    <w:p w14:paraId="7598B0ED" w14:textId="35171858" w:rsidR="00980533" w:rsidRPr="00215143" w:rsidRDefault="00980533" w:rsidP="00B277D9">
      <w:pPr>
        <w:pStyle w:val="FootnoteText"/>
        <w:spacing w:after="115"/>
        <w:rPr>
          <w:rFonts w:cstheme="minorHAnsi"/>
          <w:i/>
          <w:color w:val="808080" w:themeColor="background2" w:themeShade="80"/>
          <w:sz w:val="18"/>
          <w:szCs w:val="18"/>
          <w:lang w:val="es-ES"/>
        </w:rPr>
      </w:pPr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Michel, C. (2015). Polar Bear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with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its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tongue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sticking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out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. Wikimedia </w:t>
      </w:r>
      <w:proofErr w:type="spellStart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Commons</w:t>
      </w:r>
      <w:proofErr w:type="spellEnd"/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. </w:t>
      </w:r>
      <w:hyperlink r:id="rId33" w:history="1">
        <w:r w:rsidRPr="00215143">
          <w:rPr>
            <w:rStyle w:val="Hyperlink"/>
            <w:rFonts w:cstheme="minorHAnsi"/>
            <w:i/>
            <w:color w:val="808080" w:themeColor="background2" w:themeShade="80"/>
            <w:sz w:val="18"/>
            <w:szCs w:val="18"/>
            <w:lang w:val="es-ES"/>
          </w:rPr>
          <w:t>https://commons.wikimedia.org/wiki/File:Polar_Bear_with_its_tongue_sticking_out.jpg</w:t>
        </w:r>
      </w:hyperlink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</w:p>
    <w:p w14:paraId="66ABCDFD" w14:textId="2BB359C7" w:rsidR="00F73AE5" w:rsidRPr="00215143" w:rsidRDefault="00F73AE5" w:rsidP="00B277D9">
      <w:pPr>
        <w:pStyle w:val="Citation"/>
        <w:spacing w:after="115"/>
        <w:rPr>
          <w:rFonts w:cstheme="minorHAnsi"/>
          <w:color w:val="808080" w:themeColor="background2" w:themeShade="80"/>
          <w:szCs w:val="18"/>
          <w:lang w:val="es-ES"/>
        </w:rPr>
      </w:pP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AdinaVoicu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. (2016). </w:t>
      </w:r>
      <w:proofErr w:type="spellStart"/>
      <w:r w:rsidRPr="00215143">
        <w:rPr>
          <w:rFonts w:cstheme="minorHAnsi"/>
          <w:color w:val="808080" w:themeColor="background2" w:themeShade="80"/>
          <w:szCs w:val="18"/>
          <w:lang w:val="es-ES"/>
        </w:rPr>
        <w:t>Pixabay</w:t>
      </w:r>
      <w:proofErr w:type="spellEnd"/>
      <w:r w:rsidRPr="00215143">
        <w:rPr>
          <w:rFonts w:cstheme="minorHAnsi"/>
          <w:color w:val="808080" w:themeColor="background2" w:themeShade="80"/>
          <w:szCs w:val="18"/>
          <w:lang w:val="es-ES"/>
        </w:rPr>
        <w:t xml:space="preserve">. </w:t>
      </w:r>
      <w:hyperlink r:id="rId34" w:history="1">
        <w:r w:rsidRPr="00215143">
          <w:rPr>
            <w:rStyle w:val="Hyperlink"/>
            <w:rFonts w:cstheme="minorHAnsi"/>
            <w:color w:val="808080" w:themeColor="background2" w:themeShade="80"/>
            <w:szCs w:val="18"/>
            <w:lang w:val="es-ES"/>
          </w:rPr>
          <w:t>https://pixabay.com/photos/face-snow-white-fairy-winter-1161300/</w:t>
        </w:r>
      </w:hyperlink>
    </w:p>
    <w:p w14:paraId="1A87F286" w14:textId="46DB6C1D" w:rsidR="00980533" w:rsidRPr="00215143" w:rsidRDefault="00980533" w:rsidP="00980533">
      <w:pPr>
        <w:pStyle w:val="FootnoteText"/>
        <w:spacing w:after="115"/>
        <w:rPr>
          <w:i/>
          <w:iCs/>
          <w:color w:val="808080" w:themeColor="background2" w:themeShade="80"/>
          <w:sz w:val="18"/>
          <w:szCs w:val="18"/>
          <w:lang w:val="es-ES"/>
        </w:rPr>
      </w:pPr>
      <w:r w:rsidRPr="00215143">
        <w:rPr>
          <w:rFonts w:cstheme="minorHAnsi"/>
          <w:i/>
          <w:color w:val="808080" w:themeColor="background2" w:themeShade="80"/>
          <w:sz w:val="18"/>
          <w:szCs w:val="18"/>
          <w:lang w:val="es-ES"/>
        </w:rPr>
        <w:t>Princi19skydiver.</w:t>
      </w:r>
      <w:r w:rsidRPr="00215143">
        <w:rPr>
          <w:lang w:val="es-ES"/>
        </w:rPr>
        <w:t xml:space="preserve"> </w:t>
      </w:r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(2010).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Wing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suit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flying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by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shital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mahajan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. Wikimedia </w:t>
      </w:r>
      <w:proofErr w:type="spellStart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>Commons</w:t>
      </w:r>
      <w:proofErr w:type="spellEnd"/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. </w:t>
      </w:r>
      <w:hyperlink r:id="rId35" w:history="1">
        <w:r w:rsidRPr="00215143">
          <w:rPr>
            <w:rStyle w:val="Hyperlink"/>
            <w:i/>
            <w:iCs/>
            <w:color w:val="808080" w:themeColor="background2" w:themeShade="80"/>
            <w:sz w:val="18"/>
            <w:szCs w:val="18"/>
            <w:lang w:val="es-ES"/>
          </w:rPr>
          <w:t>https://commons.wikimedia.org/wiki/File:Wing_suit_flying_by_shital_mahajan.png</w:t>
        </w:r>
      </w:hyperlink>
      <w:r w:rsidRPr="00215143">
        <w:rPr>
          <w:i/>
          <w:iCs/>
          <w:color w:val="808080" w:themeColor="background2" w:themeShade="80"/>
          <w:sz w:val="18"/>
          <w:szCs w:val="18"/>
          <w:lang w:val="es-ES"/>
        </w:rPr>
        <w:t xml:space="preserve"> </w:t>
      </w:r>
    </w:p>
    <w:p w14:paraId="18FD1428" w14:textId="694D72CC" w:rsidR="000816AF" w:rsidRPr="00215143" w:rsidRDefault="00B16E34" w:rsidP="00980533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nikoretro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. (</w:t>
      </w:r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2005). </w:t>
      </w:r>
      <w:proofErr w:type="spellStart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Flying</w:t>
      </w:r>
      <w:proofErr w:type="spellEnd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Squirrel</w:t>
      </w:r>
      <w:proofErr w:type="spellEnd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, </w:t>
      </w:r>
      <w:proofErr w:type="spellStart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Smithsonian</w:t>
      </w:r>
      <w:proofErr w:type="spellEnd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Museum</w:t>
      </w:r>
      <w:proofErr w:type="spellEnd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of</w:t>
      </w:r>
      <w:proofErr w:type="spellEnd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Natural </w:t>
      </w:r>
      <w:proofErr w:type="spellStart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History</w:t>
      </w:r>
      <w:proofErr w:type="spellEnd"/>
      <w:r w:rsidR="00907D6E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, Washington D.C. [Clip art]. Flickr. </w:t>
      </w:r>
      <w:hyperlink r:id="rId36" w:history="1">
        <w:r w:rsidR="008D3C9B" w:rsidRPr="0021514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  <w:lang w:val="es-ES"/>
          </w:rPr>
          <w:t>https://www.flickr.com/photos/bellatrix6/106030446</w:t>
        </w:r>
      </w:hyperlink>
    </w:p>
    <w:p w14:paraId="1E000DC8" w14:textId="5B39F81D" w:rsidR="00A51A5A" w:rsidRPr="00215143" w:rsidRDefault="000816AF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G</w:t>
      </w:r>
      <w:r w:rsidR="00E84885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reen </w:t>
      </w:r>
      <w:proofErr w:type="spellStart"/>
      <w:r w:rsidR="00E84885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leafed</w:t>
      </w:r>
      <w:proofErr w:type="spellEnd"/>
      <w:r w:rsidR="00E84885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="00E84885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tree</w:t>
      </w:r>
      <w:proofErr w:type="spellEnd"/>
      <w:r w:rsidR="00E84885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,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Tree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planting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Lawn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-Tek, LLC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Pruning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Arborist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,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Jungle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Tree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s, </w:t>
      </w:r>
      <w:proofErr w:type="spellStart"/>
      <w:proofErr w:type="gram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leaf,company</w:t>
      </w:r>
      <w:proofErr w:type="spellEnd"/>
      <w:proofErr w:type="gram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png [Clip art]. PNGEGG. </w:t>
      </w:r>
      <w:hyperlink r:id="rId37" w:history="1">
        <w:r w:rsidRPr="0021514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  <w:lang w:val="es-ES"/>
          </w:rPr>
          <w:t>https://www.pngegg.com/en/png-bmayc</w:t>
        </w:r>
      </w:hyperlink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</w:p>
    <w:p w14:paraId="6B529557" w14:textId="4E22CECE" w:rsidR="000816AF" w:rsidRPr="00215143" w:rsidRDefault="000816AF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Skitter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photo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. (201</w:t>
      </w:r>
      <w:r w:rsidR="00A51A5A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6</w:t>
      </w:r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). </w:t>
      </w:r>
      <w:proofErr w:type="spellStart"/>
      <w:r w:rsidR="00A51A5A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Pexels</w:t>
      </w:r>
      <w:proofErr w:type="spellEnd"/>
      <w:r w:rsidR="00A51A5A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</w:t>
      </w:r>
      <w:hyperlink r:id="rId38" w:history="1">
        <w:r w:rsidR="00A51A5A" w:rsidRPr="0021514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  <w:lang w:val="es-ES"/>
          </w:rPr>
          <w:t>https://www.pexels.com/ru-ru/photo/691480/</w:t>
        </w:r>
      </w:hyperlink>
    </w:p>
    <w:p w14:paraId="28649100" w14:textId="48C7D37A" w:rsidR="00445A2B" w:rsidRPr="00215143" w:rsidRDefault="00445A2B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emminum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</w:t>
      </w:r>
      <w:r w:rsidR="00FC118F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(2020). </w:t>
      </w:r>
      <w:proofErr w:type="spellStart"/>
      <w:r w:rsidR="00FC118F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Pixabay</w:t>
      </w:r>
      <w:proofErr w:type="spellEnd"/>
      <w:r w:rsidR="00FC118F"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. https://pixabay.com/photos/fish-aquarium-blue-violet-water-5076267/</w:t>
      </w:r>
    </w:p>
    <w:p w14:paraId="00340945" w14:textId="6708ABC3" w:rsidR="001714C3" w:rsidRPr="00215143" w:rsidRDefault="006F6DC8" w:rsidP="00B277D9">
      <w:pPr>
        <w:spacing w:after="115"/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Otrebski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, A. (2009). Gdynia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Oksywie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lodzie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3. Wikimedia </w:t>
      </w:r>
      <w:proofErr w:type="spellStart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>Commons</w:t>
      </w:r>
      <w:proofErr w:type="spellEnd"/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. </w:t>
      </w:r>
      <w:hyperlink r:id="rId39" w:history="1">
        <w:r w:rsidRPr="00215143">
          <w:rPr>
            <w:rStyle w:val="Hyperlink"/>
            <w:rFonts w:asciiTheme="minorHAnsi" w:hAnsiTheme="minorHAnsi" w:cstheme="minorHAnsi"/>
            <w:i/>
            <w:color w:val="808080" w:themeColor="background2" w:themeShade="80"/>
            <w:sz w:val="18"/>
            <w:szCs w:val="18"/>
            <w:lang w:val="es-ES"/>
          </w:rPr>
          <w:t>https://commons.wikimedia.org/wiki/File:Gdynia_Oksywie_lodzie_3.jpg</w:t>
        </w:r>
      </w:hyperlink>
      <w:r w:rsidRPr="00215143"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  <w:t xml:space="preserve"> </w:t>
      </w:r>
    </w:p>
    <w:p w14:paraId="5461B39B" w14:textId="031D637D" w:rsidR="00A51A5A" w:rsidRPr="00215143" w:rsidRDefault="00A51A5A" w:rsidP="00835055">
      <w:pP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</w:p>
    <w:p w14:paraId="197E5DDF" w14:textId="77777777" w:rsidR="00A51A5A" w:rsidRPr="00215143" w:rsidRDefault="00A51A5A" w:rsidP="00835055">
      <w:pPr>
        <w:rPr>
          <w:rFonts w:asciiTheme="minorHAnsi" w:hAnsiTheme="minorHAnsi" w:cstheme="minorHAnsi"/>
          <w:i/>
          <w:color w:val="808080" w:themeColor="background2" w:themeShade="80"/>
          <w:sz w:val="18"/>
          <w:szCs w:val="18"/>
          <w:lang w:val="es-ES"/>
        </w:rPr>
      </w:pPr>
    </w:p>
    <w:sectPr w:rsidR="00A51A5A" w:rsidRPr="00215143" w:rsidSect="00475793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85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530BD" w14:textId="77777777" w:rsidR="00087C0C" w:rsidRDefault="00087C0C" w:rsidP="00293785">
      <w:r>
        <w:separator/>
      </w:r>
    </w:p>
  </w:endnote>
  <w:endnote w:type="continuationSeparator" w:id="0">
    <w:p w14:paraId="2E699129" w14:textId="77777777" w:rsidR="00087C0C" w:rsidRDefault="00087C0C" w:rsidP="00293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6193" w14:textId="77777777" w:rsidR="00475793" w:rsidRDefault="004757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3F9A3D" wp14:editId="020CF77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03C0C6" w14:textId="54F66878" w:rsidR="00293785" w:rsidRDefault="00087C0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AD692261B77E4A3DB5F8BF2BE431C99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257DF">
                                <w:t>Help! Paisley Polar Bear is Freezing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F9A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0403C0C6" w14:textId="54F66878" w:rsidR="00293785" w:rsidRDefault="00087C0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AD692261B77E4A3DB5F8BF2BE431C99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257DF">
                          <w:t>Help! Paisley Polar Bear is Freezing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67F74D0" wp14:editId="22B139D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ECA2B" w14:textId="77777777" w:rsidR="00475793" w:rsidRDefault="00475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B4666" w14:textId="77777777" w:rsidR="00087C0C" w:rsidRDefault="00087C0C" w:rsidP="00293785">
      <w:r>
        <w:separator/>
      </w:r>
    </w:p>
  </w:footnote>
  <w:footnote w:type="continuationSeparator" w:id="0">
    <w:p w14:paraId="580DCBF4" w14:textId="77777777" w:rsidR="00087C0C" w:rsidRDefault="00087C0C" w:rsidP="00293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8391" w14:textId="77777777" w:rsidR="00475793" w:rsidRDefault="004757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C0E48" w14:textId="77777777" w:rsidR="00475793" w:rsidRDefault="004757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BEE4" w14:textId="77777777" w:rsidR="00475793" w:rsidRDefault="004757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4006F"/>
    <w:rsid w:val="00053775"/>
    <w:rsid w:val="0005619A"/>
    <w:rsid w:val="000816AF"/>
    <w:rsid w:val="0008589D"/>
    <w:rsid w:val="00087C0C"/>
    <w:rsid w:val="0011259B"/>
    <w:rsid w:val="0011329F"/>
    <w:rsid w:val="00116FDD"/>
    <w:rsid w:val="00125621"/>
    <w:rsid w:val="001714C3"/>
    <w:rsid w:val="001A3324"/>
    <w:rsid w:val="001A7919"/>
    <w:rsid w:val="001B6927"/>
    <w:rsid w:val="001D0BBF"/>
    <w:rsid w:val="001E1F85"/>
    <w:rsid w:val="001E78C6"/>
    <w:rsid w:val="001F125D"/>
    <w:rsid w:val="00215143"/>
    <w:rsid w:val="0022636E"/>
    <w:rsid w:val="002315DE"/>
    <w:rsid w:val="002345CC"/>
    <w:rsid w:val="00293785"/>
    <w:rsid w:val="002C0879"/>
    <w:rsid w:val="002C37B4"/>
    <w:rsid w:val="00343CB2"/>
    <w:rsid w:val="0036040A"/>
    <w:rsid w:val="00397FA9"/>
    <w:rsid w:val="003D7646"/>
    <w:rsid w:val="003E3516"/>
    <w:rsid w:val="003F5EEE"/>
    <w:rsid w:val="00445A2B"/>
    <w:rsid w:val="00446C13"/>
    <w:rsid w:val="00475793"/>
    <w:rsid w:val="004F33CB"/>
    <w:rsid w:val="005078B4"/>
    <w:rsid w:val="0053328A"/>
    <w:rsid w:val="00540FC6"/>
    <w:rsid w:val="005511B6"/>
    <w:rsid w:val="00553C98"/>
    <w:rsid w:val="00566601"/>
    <w:rsid w:val="005A29D7"/>
    <w:rsid w:val="005A7635"/>
    <w:rsid w:val="006010D7"/>
    <w:rsid w:val="006423F2"/>
    <w:rsid w:val="00645D7F"/>
    <w:rsid w:val="00656940"/>
    <w:rsid w:val="00662BD1"/>
    <w:rsid w:val="00665274"/>
    <w:rsid w:val="00666C03"/>
    <w:rsid w:val="00686DAB"/>
    <w:rsid w:val="006B4CC2"/>
    <w:rsid w:val="006E0EA0"/>
    <w:rsid w:val="006E1542"/>
    <w:rsid w:val="006F6DC8"/>
    <w:rsid w:val="00721EA4"/>
    <w:rsid w:val="007236BB"/>
    <w:rsid w:val="00797CB5"/>
    <w:rsid w:val="007B055F"/>
    <w:rsid w:val="007B0E44"/>
    <w:rsid w:val="007C36E9"/>
    <w:rsid w:val="007E6F1D"/>
    <w:rsid w:val="00835055"/>
    <w:rsid w:val="008539BE"/>
    <w:rsid w:val="00880013"/>
    <w:rsid w:val="00882347"/>
    <w:rsid w:val="008856F2"/>
    <w:rsid w:val="008920A4"/>
    <w:rsid w:val="008D3C9B"/>
    <w:rsid w:val="008F5386"/>
    <w:rsid w:val="00907D6E"/>
    <w:rsid w:val="00913172"/>
    <w:rsid w:val="00961D16"/>
    <w:rsid w:val="00980533"/>
    <w:rsid w:val="00981E19"/>
    <w:rsid w:val="009B52E4"/>
    <w:rsid w:val="009D6E8D"/>
    <w:rsid w:val="00A101E8"/>
    <w:rsid w:val="00A22A53"/>
    <w:rsid w:val="00A257DF"/>
    <w:rsid w:val="00A51A5A"/>
    <w:rsid w:val="00A52F01"/>
    <w:rsid w:val="00A61151"/>
    <w:rsid w:val="00AB3873"/>
    <w:rsid w:val="00AC349E"/>
    <w:rsid w:val="00AD0B18"/>
    <w:rsid w:val="00B13F33"/>
    <w:rsid w:val="00B16E34"/>
    <w:rsid w:val="00B277D9"/>
    <w:rsid w:val="00B3475F"/>
    <w:rsid w:val="00B92DBF"/>
    <w:rsid w:val="00BC2DF4"/>
    <w:rsid w:val="00BD119F"/>
    <w:rsid w:val="00BE5B89"/>
    <w:rsid w:val="00C20A79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626EB"/>
    <w:rsid w:val="00DC1267"/>
    <w:rsid w:val="00DC7A6D"/>
    <w:rsid w:val="00E43680"/>
    <w:rsid w:val="00E61E47"/>
    <w:rsid w:val="00E84885"/>
    <w:rsid w:val="00ED24C8"/>
    <w:rsid w:val="00EE2561"/>
    <w:rsid w:val="00F377E2"/>
    <w:rsid w:val="00F50748"/>
    <w:rsid w:val="00F6397C"/>
    <w:rsid w:val="00F647E6"/>
    <w:rsid w:val="00F72D02"/>
    <w:rsid w:val="00F73AE5"/>
    <w:rsid w:val="00F77736"/>
    <w:rsid w:val="00FA18D4"/>
    <w:rsid w:val="00FC118F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07D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C20A79"/>
    <w:pPr>
      <w:spacing w:after="240"/>
      <w:jc w:val="center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C20A79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Cs w:val="2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jc w:val="center"/>
    </w:pPr>
    <w:rPr>
      <w:rFonts w:asciiTheme="majorHAnsi" w:eastAsiaTheme="minorHAnsi" w:hAnsiTheme="majorHAnsi" w:cstheme="minorBidi"/>
      <w:b/>
      <w:color w:val="FFFFFF" w:themeColor="background1"/>
      <w:szCs w:val="22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</w:pPr>
    <w:rPr>
      <w:rFonts w:asciiTheme="minorHAnsi" w:eastAsiaTheme="minorHAnsi" w:hAnsiTheme="minorHAnsi" w:cstheme="minorBidi"/>
      <w:noProof/>
      <w:szCs w:val="22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rPr>
      <w:rFonts w:asciiTheme="minorHAnsi" w:eastAsiaTheme="minorHAnsi" w:hAnsiTheme="minorHAnsi" w:cstheme="minorBidi"/>
      <w:b/>
      <w:color w:val="910D28" w:themeColor="accent1"/>
      <w:szCs w:val="22"/>
    </w:rPr>
  </w:style>
  <w:style w:type="paragraph" w:customStyle="1" w:styleId="TableData">
    <w:name w:val="Table Data"/>
    <w:basedOn w:val="Normal"/>
    <w:qFormat/>
    <w:rsid w:val="006B4CC2"/>
    <w:rPr>
      <w:rFonts w:asciiTheme="minorHAnsi" w:eastAsiaTheme="minorHAnsi" w:hAnsiTheme="minorHAnsi" w:cstheme="minorBidi"/>
      <w:szCs w:val="22"/>
    </w:rPr>
  </w:style>
  <w:style w:type="character" w:customStyle="1" w:styleId="medium-title">
    <w:name w:val="medium-title"/>
    <w:basedOn w:val="DefaultParagraphFont"/>
    <w:rsid w:val="00835055"/>
  </w:style>
  <w:style w:type="character" w:styleId="FollowedHyperlink">
    <w:name w:val="FollowedHyperlink"/>
    <w:basedOn w:val="DefaultParagraphFont"/>
    <w:uiPriority w:val="99"/>
    <w:semiHidden/>
    <w:unhideWhenUsed/>
    <w:rsid w:val="00A51A5A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xhere.com/en/photo/1323239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commons.wikimedia.org/wiki/File:Gdynia_Oksywie_lodzie_3.jpg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pixabay.com/photos/face-snow-white-fairy-winter-1161300/" TargetMode="External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commons.wikimedia.org/wiki/File:Suction_cup_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pexels.com/photo/patio-umbrella-on-sand-691480/" TargetMode="External"/><Relationship Id="rId32" Type="http://schemas.openxmlformats.org/officeDocument/2006/relationships/hyperlink" Target="https://commons.wikimedia.org/wiki/File:Mosquitoes_(10703811283).jpg" TargetMode="External"/><Relationship Id="rId37" Type="http://schemas.openxmlformats.org/officeDocument/2006/relationships/hyperlink" Target="https://www.pngegg.com/en/png-bmayc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pexels.com/photo/white-and-grey-bird-flying-freely-at-blue-cloudy-sky-122439/" TargetMode="External"/><Relationship Id="rId36" Type="http://schemas.openxmlformats.org/officeDocument/2006/relationships/hyperlink" Target="https://www.flickr.com/photos/bellatrix6/10603044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commons.wikimedia.org/wiki/File:Turtle_(5817263612).jpg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freepngimg.com/png/33930-jungle-tree-photos" TargetMode="External"/><Relationship Id="rId27" Type="http://schemas.openxmlformats.org/officeDocument/2006/relationships/hyperlink" Target="https://imgbin.com/png/gG2pJHwj/business-jet-gulfstream-g280-gulfstream-g650-gulfstream-g500-g550-family-aircraft-png" TargetMode="External"/><Relationship Id="rId30" Type="http://schemas.openxmlformats.org/officeDocument/2006/relationships/hyperlink" Target="https://commons.wikimedia.org/wiki/File:Little_girl_in_pink_helmet.jpg" TargetMode="External"/><Relationship Id="rId35" Type="http://schemas.openxmlformats.org/officeDocument/2006/relationships/hyperlink" Target="https://commons.wikimedia.org/wiki/File:Wing_suit_flying_by_shital_mahajan.png" TargetMode="External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commons.wikimedia.org/wiki/File:Polar_Bear_with_its_tongue_sticking_out.jpg" TargetMode="External"/><Relationship Id="rId38" Type="http://schemas.openxmlformats.org/officeDocument/2006/relationships/hyperlink" Target="https://www.pexels.com/ru-ru/photo/691480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692261B77E4A3DB5F8BF2BE431C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876F2-7E55-428F-B600-7DBBCD00E1AE}"/>
      </w:docPartPr>
      <w:docPartBody>
        <w:p w:rsidR="0029585C" w:rsidRDefault="00881E0E">
          <w:pPr>
            <w:pStyle w:val="AD692261B77E4A3DB5F8BF2BE431C99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85C"/>
    <w:rsid w:val="0029585C"/>
    <w:rsid w:val="00493901"/>
    <w:rsid w:val="00881E0E"/>
    <w:rsid w:val="00AF29A4"/>
    <w:rsid w:val="00EA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692261B77E4A3DB5F8BF2BE431C997">
    <w:name w:val="AD692261B77E4A3DB5F8BF2BE431C9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124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Help! Paisley Polar Bear is Freezing</vt:lpstr>
    </vt:vector>
  </TitlesOfParts>
  <Manager/>
  <Company/>
  <LinksUpToDate>false</LinksUpToDate>
  <CharactersWithSpaces>3561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Help! Paisley Polar Bear is Freezing</dc:title>
  <dc:subject/>
  <dc:creator>K20 Center</dc:creator>
  <cp:keywords/>
  <dc:description/>
  <cp:lastModifiedBy>Lopez, Araceli</cp:lastModifiedBy>
  <cp:revision>33</cp:revision>
  <cp:lastPrinted>2016-07-14T14:08:00Z</cp:lastPrinted>
  <dcterms:created xsi:type="dcterms:W3CDTF">2022-04-11T14:01:00Z</dcterms:created>
  <dcterms:modified xsi:type="dcterms:W3CDTF">2022-06-06T13:54:00Z</dcterms:modified>
  <cp:category/>
</cp:coreProperties>
</file>