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09509F0" w14:textId="5B792805" w:rsidR="006E1542" w:rsidRDefault="002A577C" w:rsidP="008D4DF4">
      <w:pPr>
        <w:pStyle w:val="Image"/>
        <w:jc w:val="center"/>
      </w:pPr>
      <w:r>
        <w:drawing>
          <wp:inline distT="0" distB="0" distL="0" distR="0" wp14:anchorId="520141CD" wp14:editId="2B13286D">
            <wp:extent cx="9429128" cy="7333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storical Figures Project Template—Analyzing Early-American Figures [JL 42920]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4007" cy="73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542" w:rsidSect="008D4D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3A0CD" w14:textId="77777777" w:rsidR="00AC02D9" w:rsidRDefault="00AC02D9" w:rsidP="00293785">
      <w:pPr>
        <w:spacing w:after="0" w:line="240" w:lineRule="auto"/>
      </w:pPr>
      <w:r>
        <w:separator/>
      </w:r>
    </w:p>
  </w:endnote>
  <w:endnote w:type="continuationSeparator" w:id="0">
    <w:p w14:paraId="3B205478" w14:textId="77777777" w:rsidR="00AC02D9" w:rsidRDefault="00AC02D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5D712" w14:textId="77777777" w:rsidR="00FD6D4E" w:rsidRDefault="00FD6D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C1FFB" w14:textId="06B96B72" w:rsidR="00293785" w:rsidRDefault="00537DA3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826221" wp14:editId="05F45E21">
              <wp:simplePos x="0" y="0"/>
              <wp:positionH relativeFrom="column">
                <wp:posOffset>4629150</wp:posOffset>
              </wp:positionH>
              <wp:positionV relativeFrom="paragraph">
                <wp:posOffset>119380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D21E74" w14:textId="1F1D887B" w:rsidR="00293785" w:rsidRDefault="00AC02D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C7971F830ADA4546890BAF007995A51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42DD5">
                                <w:t>Analyzing Early-American Figures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8262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64.5pt;margin-top:9.4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" filled="f" stroked="f">
              <v:textbox>
                <w:txbxContent>
                  <w:p w14:paraId="79D21E74" w14:textId="1F1D887B" w:rsidR="00293785" w:rsidRDefault="00A2382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C7971F830ADA4546890BAF007995A51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242DD5">
                          <w:t>Analyzing Early-American Figures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D94EFA3" wp14:editId="40D3D079">
          <wp:simplePos x="0" y="0"/>
          <wp:positionH relativeFrom="column">
            <wp:posOffset>4514850</wp:posOffset>
          </wp:positionH>
          <wp:positionV relativeFrom="paragraph">
            <wp:posOffset>168275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12DBF" w14:textId="77777777" w:rsidR="00FD6D4E" w:rsidRDefault="00FD6D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96BF4" w14:textId="77777777" w:rsidR="00AC02D9" w:rsidRDefault="00AC02D9" w:rsidP="00293785">
      <w:pPr>
        <w:spacing w:after="0" w:line="240" w:lineRule="auto"/>
      </w:pPr>
      <w:r>
        <w:separator/>
      </w:r>
    </w:p>
  </w:footnote>
  <w:footnote w:type="continuationSeparator" w:id="0">
    <w:p w14:paraId="22FCC9DA" w14:textId="77777777" w:rsidR="00AC02D9" w:rsidRDefault="00AC02D9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FC054" w14:textId="77777777" w:rsidR="00FD6D4E" w:rsidRDefault="00FD6D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2B15" w14:textId="77777777" w:rsidR="00FD6D4E" w:rsidRDefault="00FD6D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16038" w14:textId="77777777" w:rsidR="00FD6D4E" w:rsidRDefault="00FD6D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C"/>
    <w:rsid w:val="0004006F"/>
    <w:rsid w:val="00053775"/>
    <w:rsid w:val="0005619A"/>
    <w:rsid w:val="000716BE"/>
    <w:rsid w:val="0011259B"/>
    <w:rsid w:val="00116FDD"/>
    <w:rsid w:val="00125621"/>
    <w:rsid w:val="001261C5"/>
    <w:rsid w:val="001872E7"/>
    <w:rsid w:val="001C12AA"/>
    <w:rsid w:val="001D0BBF"/>
    <w:rsid w:val="001E1F85"/>
    <w:rsid w:val="001E236D"/>
    <w:rsid w:val="001F125D"/>
    <w:rsid w:val="002345CC"/>
    <w:rsid w:val="00242DD5"/>
    <w:rsid w:val="0026058A"/>
    <w:rsid w:val="00293785"/>
    <w:rsid w:val="002A577C"/>
    <w:rsid w:val="002C0879"/>
    <w:rsid w:val="002C37B4"/>
    <w:rsid w:val="0036040A"/>
    <w:rsid w:val="00446C13"/>
    <w:rsid w:val="004B708C"/>
    <w:rsid w:val="005078B4"/>
    <w:rsid w:val="0053328A"/>
    <w:rsid w:val="00537DA3"/>
    <w:rsid w:val="00540FC6"/>
    <w:rsid w:val="005D7AF9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880013"/>
    <w:rsid w:val="00895E9E"/>
    <w:rsid w:val="008D4DF4"/>
    <w:rsid w:val="008E4D00"/>
    <w:rsid w:val="008F5386"/>
    <w:rsid w:val="0090156E"/>
    <w:rsid w:val="00913172"/>
    <w:rsid w:val="00981E19"/>
    <w:rsid w:val="009B52E4"/>
    <w:rsid w:val="009D6E8D"/>
    <w:rsid w:val="00A101E8"/>
    <w:rsid w:val="00A23824"/>
    <w:rsid w:val="00A471FD"/>
    <w:rsid w:val="00AC02D9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DF621B"/>
    <w:rsid w:val="00ED24C8"/>
    <w:rsid w:val="00EE3A34"/>
    <w:rsid w:val="00F377E2"/>
    <w:rsid w:val="00F50748"/>
    <w:rsid w:val="00F72D02"/>
    <w:rsid w:val="00FD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EA1CB"/>
  <w15:docId w15:val="{E6358EFE-531A-4C8D-B13F-387BB980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Horizontal%20LEARN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7971F830ADA4546890BAF007995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371A7-90C2-48CB-BB83-D70563B3C8A8}"/>
      </w:docPartPr>
      <w:docPartBody>
        <w:p w:rsidR="002253B2" w:rsidRDefault="00763631">
          <w:pPr>
            <w:pStyle w:val="C7971F830ADA4546890BAF007995A51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631"/>
    <w:rsid w:val="000C068F"/>
    <w:rsid w:val="002253B2"/>
    <w:rsid w:val="00254039"/>
    <w:rsid w:val="003E2B4D"/>
    <w:rsid w:val="00734C0E"/>
    <w:rsid w:val="0076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971F830ADA4546890BAF007995A51F">
    <w:name w:val="C7971F830ADA4546890BAF007995A5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F7F67-A82B-6E43-8962-E6A0F0DA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C:\Users\ek998\Documents\Custom Office Templates\Horizontal LEARN Attachment with Instructions.dotm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Analyzing Early American Figures</vt:lpstr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Early-American Figures</dc:title>
  <dc:subject/>
  <dc:creator>K20 Center</dc:creator>
  <cp:keywords/>
  <dc:description/>
  <cp:lastModifiedBy>Lunsford, Janaye N.</cp:lastModifiedBy>
  <cp:revision>2</cp:revision>
  <cp:lastPrinted>2016-07-14T14:08:00Z</cp:lastPrinted>
  <dcterms:created xsi:type="dcterms:W3CDTF">2020-04-29T15:57:00Z</dcterms:created>
  <dcterms:modified xsi:type="dcterms:W3CDTF">2020-04-29T15:57:00Z</dcterms:modified>
  <cp:category/>
</cp:coreProperties>
</file>