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 xml:space="preserve">HOW TO CREATE GOOGLE </w:t>
      </w:r>
      <w:r w:rsidR="00F53B59">
        <w:rPr>
          <w:rFonts w:ascii="Calibri" w:eastAsia="Calibri" w:hAnsi="Calibri" w:cs="Calibri"/>
          <w:b/>
          <w:sz w:val="32"/>
          <w:szCs w:val="32"/>
        </w:rPr>
        <w:t>DRAWINGS</w:t>
      </w:r>
    </w:p>
    <w:p w:rsidR="00F33600" w:rsidRDefault="00F33600" w:rsidP="00F33600">
      <w:r>
        <w:t>Following is the task list from the G</w:t>
      </w:r>
      <w:r w:rsidR="00F53B59">
        <w:t xml:space="preserve"> </w:t>
      </w:r>
      <w:r>
        <w:t xml:space="preserve">Suite &amp; Google Classroom presentation with accompanying screenshots. Work through the list to familiarize yourself with Google </w:t>
      </w:r>
      <w:r w:rsidR="00F53B59">
        <w:t>Drawings</w:t>
      </w:r>
      <w:r>
        <w:t xml:space="preserve">. </w:t>
      </w:r>
    </w:p>
    <w:p w:rsidR="00F53B59" w:rsidRDefault="00F53B59" w:rsidP="00F53B59">
      <w:pPr>
        <w:pStyle w:val="Heading1"/>
      </w:pPr>
      <w:r>
        <w:t>Task List</w:t>
      </w: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t>Click New, go to more, and choose Google Drawings</w: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9877625" wp14:editId="2CCC1C8B">
                <wp:extent cx="5943600" cy="2260600"/>
                <wp:effectExtent l="12700" t="12700" r="12700" b="12700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78" name="Shape 25" descr="Screen Shot 2019-09-12 at 4.31.53 PM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Oval 79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77625" id="Group 77" o:spid="_x0000_s1026" style="width:468pt;height:178pt;mso-position-horizontal-relative:char;mso-position-vertical-relative:line" coordorigin="1524,1524" coordsize="118872,45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5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">
                  <v:imagedata r:id="rId9" o:title="Screen Shot 2019-09-12 at 4.31.53 PM"/>
                </v:shape>
                <v:oval id="Oval 79" o:spid="_x0000_s1028" style="position:absolute;left:2286;top:12217;width:9405;height:55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D6FD5B1" wp14:editId="3665AEEF">
                <wp:extent cx="5943600" cy="2387600"/>
                <wp:effectExtent l="12700" t="12700" r="12700" b="12700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87600"/>
                          <a:chOff x="152400" y="152400"/>
                          <a:chExt cx="11009749" cy="4419599"/>
                        </a:xfrm>
                      </wpg:grpSpPr>
                      <pic:pic xmlns:pic="http://schemas.openxmlformats.org/drawingml/2006/picture">
                        <pic:nvPicPr>
                          <pic:cNvPr id="81" name="Shape 8" descr="Screen Shot 2019-09-18 at 4.25.16 PM.png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50000"/>
                          <a:stretch/>
                        </pic:blipFill>
                        <pic:spPr>
                          <a:xfrm>
                            <a:off x="152400" y="152400"/>
                            <a:ext cx="11009749" cy="441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Oval 82"/>
                        <wps:cNvSpPr/>
                        <wps:spPr>
                          <a:xfrm>
                            <a:off x="272875" y="2580700"/>
                            <a:ext cx="3752700" cy="901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FD5B1" id="Group 80" o:spid="_x0000_s1029" style="width:468pt;height:188pt;mso-position-horizontal-relative:char;mso-position-vertical-relative:line" coordorigin="1524,1524" coordsize="110097,44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">
                <v:shape id="Shape 8" o:spid="_x0000_s1030" type="#_x0000_t75" alt="Screen Shot 2019-09-18 at 4.25.16 PM.png" style="position:absolute;left:1524;top:1524;width:110097;height:4419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">
                  <v:imagedata r:id="rId11" o:title="Screen Shot 2019-09-18 at 4.25.16 PM" cropbottom=".5"/>
                </v:shape>
                <v:oval id="Oval 82" o:spid="_x0000_s1031" style="position:absolute;left:2728;top:25807;width:37527;height:90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lastRenderedPageBreak/>
        <w:t>Create a flowchart of a subject of your choice (example: Hierarchy of an organization or life events). Templates are available under Diagrams (or you can make your own using shapes and lines).</w: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5F4D32C" wp14:editId="4C5642B5">
                <wp:extent cx="5943600" cy="2400300"/>
                <wp:effectExtent l="12700" t="12700" r="12700" b="12700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152400" y="152400"/>
                          <a:chExt cx="11887200" cy="4784141"/>
                        </a:xfrm>
                      </wpg:grpSpPr>
                      <pic:pic xmlns:pic="http://schemas.openxmlformats.org/drawingml/2006/picture">
                        <pic:nvPicPr>
                          <pic:cNvPr id="84" name="Shape 10" descr="Screen Shot 2019-09-18 at 4.26.14 P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78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Oval 85"/>
                        <wps:cNvSpPr/>
                        <wps:spPr>
                          <a:xfrm>
                            <a:off x="984875" y="833925"/>
                            <a:ext cx="2016900" cy="2046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4D32C" id="Group 83" o:spid="_x0000_s1032" style="width:468pt;height:189pt;mso-position-horizontal-relative:char;mso-position-vertical-relative:line" coordorigin="1524,1524" coordsize="118872,478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">
                <v:shape id="Shape 10" o:spid="_x0000_s1033" type="#_x0000_t75" alt="Screen Shot 2019-09-18 at 4.26.14 PM.png" style="position:absolute;left:1524;top:1524;width:118872;height:4784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">
                  <v:imagedata r:id="rId13" o:title="Screen Shot 2019-09-18 at 4.26.14 PM"/>
                </v:shape>
                <v:oval id="Oval 85" o:spid="_x0000_s1034" style="position:absolute;left:9848;top:8339;width:20169;height:204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t>Give it a title</w: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44A002F" wp14:editId="45F5CA2A">
                <wp:extent cx="5943600" cy="3479800"/>
                <wp:effectExtent l="12700" t="12700" r="12700" b="12700"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79800"/>
                          <a:chOff x="152400" y="152400"/>
                          <a:chExt cx="10977923" cy="6412274"/>
                        </a:xfrm>
                      </wpg:grpSpPr>
                      <pic:pic xmlns:pic="http://schemas.openxmlformats.org/drawingml/2006/picture">
                        <pic:nvPicPr>
                          <pic:cNvPr id="87" name="Shape 2" descr="Screen Shot 2019-09-18 at 4.28.54 PM.png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b="27457"/>
                          <a:stretch/>
                        </pic:blipFill>
                        <pic:spPr>
                          <a:xfrm>
                            <a:off x="152400" y="152400"/>
                            <a:ext cx="10977923" cy="641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Oval 88"/>
                        <wps:cNvSpPr/>
                        <wps:spPr>
                          <a:xfrm>
                            <a:off x="1027850" y="843625"/>
                            <a:ext cx="1813200" cy="727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A002F" id="Group 86" o:spid="_x0000_s1035" style="width:468pt;height:274pt;mso-position-horizontal-relative:char;mso-position-vertical-relative:line" coordorigin="1524,1524" coordsize="109779,641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">
                <v:shape id="Shape 2" o:spid="_x0000_s1036" type="#_x0000_t75" alt="Screen Shot 2019-09-18 at 4.28.54 PM.png" style="position:absolute;left:1524;top:1524;width:109779;height:6412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">
                  <v:imagedata r:id="rId15" o:title="Screen Shot 2019-09-18 at 4.28.54 PM" cropbottom="17994f"/>
                </v:shape>
                <v:oval id="Oval 88" o:spid="_x0000_s1037" style="position:absolute;left:10278;top:8436;width:18132;height:72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t>Include lines, shapes, text, and images</w: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015984DA" wp14:editId="624A5FA2">
                <wp:extent cx="5943600" cy="1524000"/>
                <wp:effectExtent l="12700" t="12700" r="12700" b="1270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24000"/>
                          <a:chOff x="152400" y="152400"/>
                          <a:chExt cx="10967649" cy="2795401"/>
                        </a:xfrm>
                      </wpg:grpSpPr>
                      <pic:pic xmlns:pic="http://schemas.openxmlformats.org/drawingml/2006/picture">
                        <pic:nvPicPr>
                          <pic:cNvPr id="23" name="Shape 23" descr="Screen Shot 2019-09-18 at 4.45.28 PM.png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b="68375"/>
                          <a:stretch/>
                        </pic:blipFill>
                        <pic:spPr>
                          <a:xfrm>
                            <a:off x="152400" y="152400"/>
                            <a:ext cx="10967649" cy="279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279975" y="921200"/>
                            <a:ext cx="1619400" cy="1115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984DA" id="Group 11" o:spid="_x0000_s1038" style="width:468pt;height:120pt;mso-position-horizontal-relative:char;mso-position-vertical-relative:line" coordorigin="1524,1524" coordsize="109676,279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">
                <v:shape id="Shape 23" o:spid="_x0000_s1039" type="#_x0000_t75" alt="Screen Shot 2019-09-18 at 4.45.28 PM.png" style="position:absolute;left:1524;top:1524;width:109676;height:279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">
                  <v:imagedata r:id="rId17" o:title="Screen Shot 2019-09-18 at 4.45.28 PM" cropbottom="44810f"/>
                </v:shape>
                <v:oval id="Oval 13" o:spid="_x0000_s1040" style="position:absolute;left:12799;top:9212;width:16194;height:111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A43ABC8" wp14:editId="71220C77">
                <wp:extent cx="5943600" cy="1092200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92200"/>
                          <a:chOff x="152400" y="152400"/>
                          <a:chExt cx="11018548" cy="2000276"/>
                        </a:xfrm>
                      </wpg:grpSpPr>
                      <pic:pic xmlns:pic="http://schemas.openxmlformats.org/drawingml/2006/picture">
                        <pic:nvPicPr>
                          <pic:cNvPr id="15" name="Shape 6" descr="Screen Shot 2019-09-18 at 4.45.57 PM.png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b="77370"/>
                          <a:stretch/>
                        </pic:blipFill>
                        <pic:spPr>
                          <a:xfrm>
                            <a:off x="152400" y="152400"/>
                            <a:ext cx="11018548" cy="200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1784200" y="1018150"/>
                            <a:ext cx="659400" cy="591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3ABC8" id="Group 14" o:spid="_x0000_s1041" style="width:468pt;height:86pt;mso-position-horizontal-relative:char;mso-position-vertical-relative:line" coordorigin="1524,1524" coordsize="110185,20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">
                <v:shape id="Shape 6" o:spid="_x0000_s1042" type="#_x0000_t75" alt="Screen Shot 2019-09-18 at 4.45.57 PM.png" style="position:absolute;left:1524;top:1524;width:110185;height:2000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">
                  <v:imagedata r:id="rId19" o:title="Screen Shot 2019-09-18 at 4.45.57 PM" cropbottom="50705f"/>
                </v:shape>
                <v:oval id="Oval 16" o:spid="_x0000_s1043" style="position:absolute;left:17842;top:10181;width:6594;height:59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2453840" wp14:editId="748BD560">
                <wp:extent cx="5943600" cy="2032660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32660"/>
                          <a:chOff x="152400" y="152400"/>
                          <a:chExt cx="10977923" cy="3745677"/>
                        </a:xfrm>
                      </wpg:grpSpPr>
                      <pic:pic xmlns:pic="http://schemas.openxmlformats.org/drawingml/2006/picture">
                        <pic:nvPicPr>
                          <pic:cNvPr id="18" name="Shape 2" descr="Screen Shot 2019-09-18 at 4.28.54 PM.png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b="57625"/>
                          <a:stretch/>
                        </pic:blipFill>
                        <pic:spPr>
                          <a:xfrm>
                            <a:off x="152400" y="152400"/>
                            <a:ext cx="10977923" cy="374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1027850" y="843625"/>
                            <a:ext cx="1813200" cy="727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53840" id="Group 17" o:spid="_x0000_s1044" style="width:468pt;height:160.05pt;mso-position-horizontal-relative:char;mso-position-vertical-relative:line" coordorigin="1524,1524" coordsize="109779,374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">
                <v:shape id="Shape 2" o:spid="_x0000_s1045" type="#_x0000_t75" alt="Screen Shot 2019-09-18 at 4.28.54 PM.png" style="position:absolute;left:1524;top:1524;width:109779;height:3745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">
                  <v:imagedata r:id="rId15" o:title="Screen Shot 2019-09-18 at 4.28.54 PM" cropbottom="37765f"/>
                </v:shape>
                <v:oval id="Oval 19" o:spid="_x0000_s1046" style="position:absolute;left:10278;top:8436;width:18132;height:72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385B3D2" wp14:editId="2B504127">
                <wp:extent cx="5943600" cy="1943100"/>
                <wp:effectExtent l="12700" t="12700" r="12700" b="1270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43100"/>
                          <a:chOff x="152400" y="152400"/>
                          <a:chExt cx="10966025" cy="3580825"/>
                        </a:xfrm>
                      </wpg:grpSpPr>
                      <pic:pic xmlns:pic="http://schemas.openxmlformats.org/drawingml/2006/picture">
                        <pic:nvPicPr>
                          <pic:cNvPr id="21" name="Shape 4" descr="Screen Shot 2019-09-18 at 4.47.44 PM.png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 b="59489"/>
                          <a:stretch/>
                        </pic:blipFill>
                        <pic:spPr>
                          <a:xfrm>
                            <a:off x="152400" y="152400"/>
                            <a:ext cx="10966025" cy="35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1000125" y="718925"/>
                            <a:ext cx="3248400" cy="1018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5B3D2" id="Group 20" o:spid="_x0000_s1047" style="width:468pt;height:153pt;mso-position-horizontal-relative:char;mso-position-vertical-relative:line" coordorigin="1524,1524" coordsize="109660,358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">
                <v:shape id="Shape 4" o:spid="_x0000_s1048" type="#_x0000_t75" alt="Screen Shot 2019-09-18 at 4.47.44 PM.png" style="position:absolute;left:1524;top:1524;width:109660;height:3580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">
                  <v:imagedata r:id="rId21" o:title="Screen Shot 2019-09-18 at 4.47.44 PM" cropbottom="38987f"/>
                </v:shape>
                <v:oval id="Oval 22" o:spid="_x0000_s1049" style="position:absolute;left:10001;top:7189;width:32484;height:101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spacing w:before="120" w:after="0" w:line="240" w:lineRule="auto"/>
        <w:ind w:left="720"/>
      </w:pP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t>Insert a link to a shape or text</w: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40E0420B" wp14:editId="765287C5">
                <wp:extent cx="5943600" cy="4508500"/>
                <wp:effectExtent l="12700" t="12700" r="12700" b="1270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508500"/>
                          <a:chOff x="152400" y="152400"/>
                          <a:chExt cx="10680699" cy="8089800"/>
                        </a:xfrm>
                      </wpg:grpSpPr>
                      <pic:pic xmlns:pic="http://schemas.openxmlformats.org/drawingml/2006/picture">
                        <pic:nvPicPr>
                          <pic:cNvPr id="26" name="Shape 16" descr="Screen Shot 2019-09-18 at 4.49.46 PM.png"/>
                          <pic:cNvPicPr preferRelativeResize="0"/>
                        </pic:nvPicPr>
                        <pic:blipFill rotWithShape="1">
                          <a:blip r:embed="rId22">
                            <a:alphaModFix/>
                          </a:blip>
                          <a:srcRect b="8475"/>
                          <a:stretch/>
                        </pic:blipFill>
                        <pic:spPr>
                          <a:xfrm>
                            <a:off x="152400" y="152400"/>
                            <a:ext cx="10680699" cy="80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876825" y="670450"/>
                            <a:ext cx="1920000" cy="3452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0420B" id="Group 24" o:spid="_x0000_s1050" style="width:468pt;height:355pt;mso-position-horizontal-relative:char;mso-position-vertical-relative:line" coordorigin="1524,1524" coordsize="106806,808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">
                <v:shape id="Shape 16" o:spid="_x0000_s1051" type="#_x0000_t75" alt="Screen Shot 2019-09-18 at 4.49.46 PM.png" style="position:absolute;left:1524;top:1524;width:106806;height:8089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">
                  <v:imagedata r:id="rId23" o:title="Screen Shot 2019-09-18 at 4.49.46 PM" cropbottom="5554f"/>
                </v:shape>
                <v:oval id="Oval 27" o:spid="_x0000_s1052" style="position:absolute;left:8768;top:6704;width:19200;height:34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t xml:space="preserve">Share with group members to comment only </w:t>
      </w:r>
    </w:p>
    <w:p w:rsidR="00F53B59" w:rsidRDefault="00F53B59" w:rsidP="00F53B59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72F805C" wp14:editId="545C238F">
                <wp:extent cx="5943600" cy="2222500"/>
                <wp:effectExtent l="12700" t="12700" r="12700" b="1270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22500"/>
                          <a:chOff x="152400" y="152400"/>
                          <a:chExt cx="11887201" cy="4429030"/>
                        </a:xfrm>
                      </wpg:grpSpPr>
                      <pic:pic xmlns:pic="http://schemas.openxmlformats.org/drawingml/2006/picture">
                        <pic:nvPicPr>
                          <pic:cNvPr id="29" name="Shape 12" descr="Screen Shot 2019-09-23 at 2.41.20 PM.png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4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Oval 30"/>
                        <wps:cNvSpPr/>
                        <wps:spPr>
                          <a:xfrm>
                            <a:off x="10685775" y="717550"/>
                            <a:ext cx="901800" cy="494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335675" y="2404775"/>
                            <a:ext cx="5226600" cy="2167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7350100" y="3112650"/>
                            <a:ext cx="901800" cy="601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F805C" id="Group 28" o:spid="_x0000_s1053" style="width:468pt;height:175pt;mso-position-horizontal-relative:char;mso-position-vertical-relative:line" coordorigin="1524,1524" coordsize="118872,4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">
                <v:shape id="Shape 12" o:spid="_x0000_s1054" type="#_x0000_t75" alt="Screen Shot 2019-09-23 at 2.41.20 PM.png" style="position:absolute;left:1524;top:1524;width:118872;height:4429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">
                  <v:imagedata r:id="rId25" o:title="Screen Shot 2019-09-23 at 2.41.20 PM"/>
                </v:shape>
                <v:oval id="Oval 30" o:spid="_x0000_s1055" style="position:absolute;left:106857;top:7175;width:9018;height:49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1" o:spid="_x0000_s1056" style="position:absolute;left:33356;top:24047;width:52266;height:216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2" o:spid="_x0000_s1057" style="position:absolute;left:73501;top:31126;width:9018;height:60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numPr>
          <w:ilvl w:val="0"/>
          <w:numId w:val="16"/>
        </w:numPr>
        <w:spacing w:before="120" w:after="0" w:line="240" w:lineRule="auto"/>
      </w:pPr>
      <w:r>
        <w:t xml:space="preserve">Check out these graphic organizers.  Make a copy and save it to your drive.   </w:t>
      </w:r>
    </w:p>
    <w:p w:rsidR="00F53B59" w:rsidRDefault="00F53B59" w:rsidP="00F53B59">
      <w:pPr>
        <w:widowControl w:val="0"/>
        <w:spacing w:before="120" w:after="0" w:line="240" w:lineRule="auto"/>
        <w:ind w:firstLine="720"/>
      </w:pPr>
      <w:r>
        <w:t>**To find a shared document, go to Drive &gt; Shared with me</w:t>
      </w:r>
    </w:p>
    <w:p w:rsidR="00F53B59" w:rsidRDefault="00F53B59" w:rsidP="00F53B59">
      <w:pPr>
        <w:widowControl w:val="0"/>
        <w:spacing w:before="120" w:after="0" w:line="240" w:lineRule="auto"/>
        <w:ind w:firstLine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6DCD127E" wp14:editId="6F4B5B0A">
                <wp:extent cx="5943600" cy="2298700"/>
                <wp:effectExtent l="12700" t="12700" r="12700" b="1270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98700"/>
                          <a:chOff x="152400" y="146825"/>
                          <a:chExt cx="11887200" cy="4585755"/>
                        </a:xfrm>
                      </wpg:grpSpPr>
                      <pic:pic xmlns:pic="http://schemas.openxmlformats.org/drawingml/2006/picture">
                        <pic:nvPicPr>
                          <pic:cNvPr id="34" name="Shape 20" descr="Screen Shot 2019-09-12 at 4.34.49 PM.png"/>
                          <pic:cNvPicPr preferRelativeResize="0"/>
                        </pic:nvPicPr>
                        <pic:blipFill>
                          <a:blip r:embed="rId2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5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736950" y="1468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152400" y="27861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D127E" id="Group 33" o:spid="_x0000_s1058" style="width:468pt;height:181pt;mso-position-horizontal-relative:char;mso-position-vertical-relative:line" coordorigin="1524,1468" coordsize="118872,458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">
                <v:shape id="Shape 20" o:spid="_x0000_s1059" type="#_x0000_t75" alt="Screen Shot 2019-09-12 at 4.34.49 PM.png" style="position:absolute;left:1524;top:1524;width:118872;height:4580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">
                  <v:imagedata r:id="rId27" o:title="Screen Shot 2019-09-12 at 4.34.49 PM"/>
                </v:shape>
                <v:oval id="Oval 35" o:spid="_x0000_s1060" style="position:absolute;left:7369;top:1468;width:17649;height:3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6" o:spid="_x0000_s1061" style="position:absolute;left:1524;top:27861;width:17649;height:3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F53B59" w:rsidRDefault="00F53B59" w:rsidP="00F53B59">
      <w:pPr>
        <w:widowControl w:val="0"/>
        <w:spacing w:before="120" w:after="0" w:line="240" w:lineRule="auto"/>
        <w:ind w:firstLine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8F084CC" wp14:editId="7E234AD1">
                <wp:extent cx="5943600" cy="2959100"/>
                <wp:effectExtent l="12700" t="12700" r="12700" b="1270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59100"/>
                          <a:chOff x="152400" y="152400"/>
                          <a:chExt cx="11887200" cy="5911901"/>
                        </a:xfrm>
                      </wpg:grpSpPr>
                      <pic:pic xmlns:pic="http://schemas.openxmlformats.org/drawingml/2006/picture">
                        <pic:nvPicPr>
                          <pic:cNvPr id="38" name="Shape 18" descr="Screen Shot 2019-09-23 at 2.44.10 PM.png"/>
                          <pic:cNvPicPr preferRelativeResize="0"/>
                        </pic:nvPicPr>
                        <pic:blipFill>
                          <a:blip r:embed="rId2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591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5672575" y="3859300"/>
                            <a:ext cx="25404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53B59" w:rsidRDefault="00F53B59" w:rsidP="00F53B5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084CC" id="Group 37" o:spid="_x0000_s1062" style="width:468pt;height:233pt;mso-position-horizontal-relative:char;mso-position-vertical-relative:line" coordorigin="1524,1524" coordsize="118872,59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">
                <v:shape id="Shape 18" o:spid="_x0000_s1063" type="#_x0000_t75" alt="Screen Shot 2019-09-23 at 2.44.10 PM.png" style="position:absolute;left:1524;top:1524;width:118872;height:5911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">
                  <v:imagedata r:id="rId29" o:title="Screen Shot 2019-09-23 at 2.44.10 PM"/>
                </v:shape>
                <v:oval id="Oval 39" o:spid="_x0000_s1064" style="position:absolute;left:56725;top:38593;width:25404;height:51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53B59" w:rsidRDefault="00F53B59" w:rsidP="00F53B5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45F5B" w:rsidRPr="00845F5B" w:rsidRDefault="00845F5B" w:rsidP="00F53B59">
      <w:pPr>
        <w:pStyle w:val="Heading1"/>
      </w:pPr>
    </w:p>
    <w:sectPr w:rsidR="00845F5B" w:rsidRPr="00845F5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FB3" w:rsidRDefault="008C4FB3" w:rsidP="00293785">
      <w:pPr>
        <w:spacing w:after="0" w:line="240" w:lineRule="auto"/>
      </w:pPr>
      <w:r>
        <w:separator/>
      </w:r>
    </w:p>
  </w:endnote>
  <w:endnote w:type="continuationSeparator" w:id="0">
    <w:p w:rsidR="008C4FB3" w:rsidRDefault="008C4FB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8C4FB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5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8C4FB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FB3" w:rsidRDefault="008C4FB3" w:rsidP="00293785">
      <w:pPr>
        <w:spacing w:after="0" w:line="240" w:lineRule="auto"/>
      </w:pPr>
      <w:r>
        <w:separator/>
      </w:r>
    </w:p>
  </w:footnote>
  <w:footnote w:type="continuationSeparator" w:id="0">
    <w:p w:rsidR="008C4FB3" w:rsidRDefault="008C4FB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5A6993"/>
    <w:multiLevelType w:val="multilevel"/>
    <w:tmpl w:val="D4D6A80A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4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4"/>
  </w:num>
  <w:num w:numId="10">
    <w:abstractNumId w:val="15"/>
  </w:num>
  <w:num w:numId="11">
    <w:abstractNumId w:val="4"/>
  </w:num>
  <w:num w:numId="12">
    <w:abstractNumId w:val="2"/>
  </w:num>
  <w:num w:numId="13">
    <w:abstractNumId w:val="0"/>
  </w:num>
  <w:num w:numId="14">
    <w:abstractNumId w:val="12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C4FB3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07455"/>
    <w:rsid w:val="00D106FF"/>
    <w:rsid w:val="00D626EB"/>
    <w:rsid w:val="00DC7A6D"/>
    <w:rsid w:val="00ED24C8"/>
    <w:rsid w:val="00F067E6"/>
    <w:rsid w:val="00F33600"/>
    <w:rsid w:val="00F377E2"/>
    <w:rsid w:val="00F50748"/>
    <w:rsid w:val="00F53B59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B86F87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87"/>
    <w:rsid w:val="00B8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0</TotalTime>
  <Pages>5</Pages>
  <Words>139</Words>
  <Characters>627</Characters>
  <Application>Microsoft Office Word</Application>
  <DocSecurity>0</DocSecurity>
  <Lines>104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697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2020-03-31T20:55:00Z</dcterms:created>
  <dcterms:modified xsi:type="dcterms:W3CDTF">2020-03-31T20:55:00Z</dcterms:modified>
  <cp:category/>
</cp:coreProperties>
</file>